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0999E11" w14:textId="77777777" w:rsidR="00F64564" w:rsidRPr="005873FC" w:rsidRDefault="00F64564" w:rsidP="00F64564">
      <w:pPr>
        <w:jc w:val="both"/>
        <w:rPr>
          <w:rFonts w:ascii="Arial" w:hAnsi="Arial" w:cs="Arial"/>
        </w:rPr>
      </w:pPr>
    </w:p>
    <w:p w14:paraId="2C62EEC2" w14:textId="77777777" w:rsidR="00F64564" w:rsidRPr="000812D9" w:rsidRDefault="00F64564" w:rsidP="00F64564">
      <w:pPr>
        <w:spacing w:line="288" w:lineRule="auto"/>
        <w:jc w:val="center"/>
        <w:rPr>
          <w:rFonts w:ascii="Arial" w:hAnsi="Arial" w:cs="Arial"/>
          <w:b/>
          <w:sz w:val="24"/>
          <w:szCs w:val="24"/>
        </w:rPr>
      </w:pPr>
      <w:r w:rsidRPr="000812D9">
        <w:rPr>
          <w:rFonts w:ascii="Arial" w:hAnsi="Arial" w:cs="Arial"/>
          <w:b/>
          <w:sz w:val="24"/>
          <w:szCs w:val="24"/>
        </w:rPr>
        <w:t>Kérelem</w:t>
      </w:r>
      <w:r>
        <w:rPr>
          <w:rFonts w:ascii="Arial" w:hAnsi="Arial" w:cs="Arial"/>
          <w:b/>
          <w:sz w:val="24"/>
          <w:szCs w:val="24"/>
        </w:rPr>
        <w:t>*</w:t>
      </w:r>
    </w:p>
    <w:p w14:paraId="6A6E4877" w14:textId="77777777" w:rsidR="00F64564" w:rsidRPr="000812D9" w:rsidRDefault="00F64564" w:rsidP="00F64564">
      <w:pPr>
        <w:spacing w:line="288" w:lineRule="auto"/>
        <w:jc w:val="both"/>
        <w:rPr>
          <w:rFonts w:ascii="Arial" w:hAnsi="Arial" w:cs="Arial"/>
          <w:b/>
          <w:sz w:val="24"/>
          <w:szCs w:val="24"/>
        </w:rPr>
      </w:pPr>
    </w:p>
    <w:p w14:paraId="23DEDBB8" w14:textId="1EA71625" w:rsidR="00F64564" w:rsidRPr="000812D9" w:rsidRDefault="00F64564" w:rsidP="006C1159">
      <w:pPr>
        <w:spacing w:line="288" w:lineRule="auto"/>
        <w:jc w:val="both"/>
        <w:rPr>
          <w:rFonts w:ascii="Arial" w:hAnsi="Arial" w:cs="Arial"/>
          <w:sz w:val="24"/>
          <w:szCs w:val="24"/>
        </w:rPr>
      </w:pPr>
      <w:r w:rsidRPr="000812D9">
        <w:rPr>
          <w:rFonts w:ascii="Arial" w:hAnsi="Arial" w:cs="Arial"/>
          <w:sz w:val="24"/>
          <w:szCs w:val="24"/>
        </w:rPr>
        <w:t xml:space="preserve">a 3,5 tonna össztömeget meghaladó tehergépjármű és autóbusz forgalomba helyezéséhez és átírásához szükséges jegyzői igazolás kiadásához </w:t>
      </w:r>
      <w:r w:rsidR="006C1159" w:rsidRPr="006C1159">
        <w:rPr>
          <w:rFonts w:ascii="Arial" w:hAnsi="Arial" w:cs="Arial"/>
          <w:sz w:val="24"/>
          <w:szCs w:val="24"/>
        </w:rPr>
        <w:t>a közúti közlekedési nyilvántartásról</w:t>
      </w:r>
      <w:r w:rsidR="006C1159">
        <w:rPr>
          <w:rFonts w:ascii="Arial" w:hAnsi="Arial" w:cs="Arial"/>
          <w:sz w:val="24"/>
          <w:szCs w:val="24"/>
        </w:rPr>
        <w:t xml:space="preserve"> szóló</w:t>
      </w:r>
      <w:r w:rsidR="006C1159" w:rsidRPr="000812D9">
        <w:rPr>
          <w:rFonts w:ascii="Arial" w:hAnsi="Arial" w:cs="Arial"/>
          <w:sz w:val="24"/>
          <w:szCs w:val="24"/>
        </w:rPr>
        <w:t xml:space="preserve"> </w:t>
      </w:r>
      <w:r w:rsidR="006C1159" w:rsidRPr="006C1159">
        <w:rPr>
          <w:rFonts w:ascii="Arial" w:hAnsi="Arial" w:cs="Arial"/>
          <w:sz w:val="24"/>
          <w:szCs w:val="24"/>
        </w:rPr>
        <w:t>1999. évi LXXXIV. törvény</w:t>
      </w:r>
      <w:r w:rsidR="006C1159">
        <w:rPr>
          <w:rFonts w:ascii="Arial" w:hAnsi="Arial" w:cs="Arial"/>
          <w:sz w:val="24"/>
          <w:szCs w:val="24"/>
        </w:rPr>
        <w:t xml:space="preserve"> </w:t>
      </w:r>
      <w:r w:rsidRPr="000812D9">
        <w:rPr>
          <w:rFonts w:ascii="Arial" w:hAnsi="Arial" w:cs="Arial"/>
          <w:sz w:val="24"/>
          <w:szCs w:val="24"/>
        </w:rPr>
        <w:t>alapján.</w:t>
      </w:r>
    </w:p>
    <w:p w14:paraId="379FD732" w14:textId="77777777" w:rsidR="00F64564" w:rsidRDefault="00F64564" w:rsidP="00F64564">
      <w:pPr>
        <w:spacing w:before="100" w:beforeAutospacing="1" w:after="240" w:line="288" w:lineRule="auto"/>
        <w:jc w:val="both"/>
        <w:rPr>
          <w:rFonts w:ascii="Arial" w:hAnsi="Arial" w:cs="Arial"/>
          <w:sz w:val="24"/>
          <w:szCs w:val="24"/>
        </w:rPr>
      </w:pPr>
      <w:r w:rsidRPr="000812D9">
        <w:rPr>
          <w:rFonts w:ascii="Arial" w:hAnsi="Arial" w:cs="Arial"/>
          <w:sz w:val="24"/>
          <w:szCs w:val="24"/>
        </w:rPr>
        <w:t xml:space="preserve">Kérelmező </w:t>
      </w:r>
      <w:r>
        <w:rPr>
          <w:rFonts w:ascii="Arial" w:hAnsi="Arial" w:cs="Arial"/>
          <w:sz w:val="24"/>
          <w:szCs w:val="24"/>
        </w:rPr>
        <w:t xml:space="preserve">/ </w:t>
      </w:r>
      <w:r w:rsidRPr="000812D9">
        <w:rPr>
          <w:rFonts w:ascii="Arial" w:hAnsi="Arial" w:cs="Arial"/>
          <w:sz w:val="24"/>
          <w:szCs w:val="24"/>
        </w:rPr>
        <w:t xml:space="preserve">üzemeltető / tulajdonos (üzembentartó) neve: </w:t>
      </w:r>
      <w:r>
        <w:rPr>
          <w:rFonts w:ascii="Arial" w:hAnsi="Arial" w:cs="Arial"/>
          <w:sz w:val="24"/>
          <w:szCs w:val="24"/>
        </w:rPr>
        <w:t>(megfelelő aláhúzandó) ………………</w:t>
      </w:r>
    </w:p>
    <w:p w14:paraId="0A0F593B" w14:textId="77777777" w:rsidR="00F64564" w:rsidRDefault="00F64564" w:rsidP="00F64564">
      <w:pPr>
        <w:spacing w:before="100" w:beforeAutospacing="1" w:after="240" w:line="288" w:lineRule="auto"/>
        <w:jc w:val="both"/>
        <w:rPr>
          <w:rFonts w:ascii="Arial" w:hAnsi="Arial" w:cs="Arial"/>
          <w:sz w:val="24"/>
          <w:szCs w:val="24"/>
        </w:rPr>
      </w:pPr>
      <w:r w:rsidRPr="000812D9"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…………………………………………………………………………………………………………………</w:t>
      </w:r>
      <w:r>
        <w:rPr>
          <w:rFonts w:ascii="Arial" w:hAnsi="Arial" w:cs="Arial"/>
          <w:sz w:val="24"/>
          <w:szCs w:val="24"/>
        </w:rPr>
        <w:t>..</w:t>
      </w:r>
    </w:p>
    <w:p w14:paraId="09DEEB87" w14:textId="4762E4F3" w:rsidR="00F64564" w:rsidRPr="000812D9" w:rsidRDefault="00F64564" w:rsidP="00F64564">
      <w:pPr>
        <w:spacing w:before="100" w:beforeAutospacing="1" w:after="240" w:line="288" w:lineRule="auto"/>
        <w:jc w:val="both"/>
        <w:rPr>
          <w:rFonts w:ascii="Arial" w:hAnsi="Arial" w:cs="Arial"/>
          <w:sz w:val="24"/>
          <w:szCs w:val="24"/>
        </w:rPr>
      </w:pPr>
      <w:r w:rsidRPr="000812D9">
        <w:rPr>
          <w:rFonts w:ascii="Arial" w:hAnsi="Arial" w:cs="Arial"/>
          <w:sz w:val="24"/>
          <w:szCs w:val="24"/>
        </w:rPr>
        <w:t>Telefonos elérhetőség: ……………………………</w:t>
      </w:r>
      <w:r w:rsidR="006C1159">
        <w:rPr>
          <w:rFonts w:ascii="Arial" w:hAnsi="Arial" w:cs="Arial"/>
          <w:sz w:val="24"/>
          <w:szCs w:val="24"/>
        </w:rPr>
        <w:t xml:space="preserve"> </w:t>
      </w:r>
      <w:r w:rsidR="006C1159" w:rsidRPr="000812D9">
        <w:rPr>
          <w:rFonts w:ascii="Arial" w:hAnsi="Arial" w:cs="Arial"/>
          <w:sz w:val="24"/>
          <w:szCs w:val="24"/>
        </w:rPr>
        <w:t>Cégjegyzékszám</w:t>
      </w:r>
      <w:r w:rsidR="006C1159">
        <w:rPr>
          <w:rFonts w:ascii="Arial" w:hAnsi="Arial" w:cs="Arial"/>
          <w:sz w:val="24"/>
          <w:szCs w:val="24"/>
        </w:rPr>
        <w:t>:</w:t>
      </w:r>
      <w:r w:rsidR="006C1159" w:rsidRPr="000812D9">
        <w:rPr>
          <w:rFonts w:ascii="Arial" w:hAnsi="Arial" w:cs="Arial"/>
          <w:sz w:val="24"/>
          <w:szCs w:val="24"/>
        </w:rPr>
        <w:t xml:space="preserve"> </w:t>
      </w:r>
      <w:r w:rsidRPr="000812D9">
        <w:rPr>
          <w:rFonts w:ascii="Arial" w:hAnsi="Arial" w:cs="Arial"/>
          <w:sz w:val="24"/>
          <w:szCs w:val="24"/>
        </w:rPr>
        <w:t>………</w:t>
      </w:r>
      <w:r>
        <w:rPr>
          <w:rFonts w:ascii="Arial" w:hAnsi="Arial" w:cs="Arial"/>
          <w:sz w:val="24"/>
          <w:szCs w:val="24"/>
        </w:rPr>
        <w:t>…</w:t>
      </w:r>
      <w:r w:rsidRPr="000812D9">
        <w:rPr>
          <w:rFonts w:ascii="Arial" w:hAnsi="Arial" w:cs="Arial"/>
          <w:sz w:val="24"/>
          <w:szCs w:val="24"/>
        </w:rPr>
        <w:t>……………………</w:t>
      </w:r>
      <w:r>
        <w:rPr>
          <w:rFonts w:ascii="Arial" w:hAnsi="Arial" w:cs="Arial"/>
          <w:sz w:val="24"/>
          <w:szCs w:val="24"/>
        </w:rPr>
        <w:t>…</w:t>
      </w:r>
      <w:r w:rsidR="006C1159">
        <w:rPr>
          <w:rFonts w:ascii="Arial" w:hAnsi="Arial" w:cs="Arial"/>
          <w:sz w:val="24"/>
          <w:szCs w:val="24"/>
        </w:rPr>
        <w:t>..</w:t>
      </w:r>
    </w:p>
    <w:p w14:paraId="019A7CDF" w14:textId="77777777" w:rsidR="00F64564" w:rsidRPr="000812D9" w:rsidRDefault="00F64564" w:rsidP="00F64564">
      <w:pPr>
        <w:spacing w:before="100" w:beforeAutospacing="1" w:after="240" w:line="288" w:lineRule="auto"/>
        <w:jc w:val="both"/>
        <w:rPr>
          <w:rFonts w:ascii="Arial" w:hAnsi="Arial" w:cs="Arial"/>
          <w:sz w:val="24"/>
          <w:szCs w:val="24"/>
        </w:rPr>
      </w:pPr>
      <w:r w:rsidRPr="000812D9">
        <w:rPr>
          <w:rFonts w:ascii="Arial" w:hAnsi="Arial" w:cs="Arial"/>
          <w:sz w:val="24"/>
          <w:szCs w:val="24"/>
        </w:rPr>
        <w:t>Székhely címe:</w:t>
      </w:r>
      <w:r>
        <w:rPr>
          <w:rFonts w:ascii="Arial" w:hAnsi="Arial" w:cs="Arial"/>
          <w:sz w:val="24"/>
          <w:szCs w:val="24"/>
        </w:rPr>
        <w:t xml:space="preserve">  …..………………………………………………………………………………………….</w:t>
      </w:r>
    </w:p>
    <w:p w14:paraId="1EB53295" w14:textId="77777777" w:rsidR="00F64564" w:rsidRPr="000812D9" w:rsidRDefault="00F64564" w:rsidP="00F64564">
      <w:pPr>
        <w:spacing w:before="100" w:beforeAutospacing="1" w:after="240" w:line="288" w:lineRule="auto"/>
        <w:jc w:val="both"/>
        <w:rPr>
          <w:rFonts w:ascii="Arial" w:hAnsi="Arial" w:cs="Arial"/>
          <w:sz w:val="24"/>
          <w:szCs w:val="24"/>
        </w:rPr>
      </w:pPr>
      <w:r w:rsidRPr="000812D9">
        <w:rPr>
          <w:rFonts w:ascii="Arial" w:hAnsi="Arial" w:cs="Arial"/>
          <w:sz w:val="24"/>
          <w:szCs w:val="24"/>
        </w:rPr>
        <w:t>Telephely címe:</w:t>
      </w:r>
      <w:r>
        <w:rPr>
          <w:rFonts w:ascii="Arial" w:hAnsi="Arial" w:cs="Arial"/>
          <w:sz w:val="24"/>
          <w:szCs w:val="24"/>
        </w:rPr>
        <w:t xml:space="preserve"> ………………………………………………………………………………………………</w:t>
      </w:r>
    </w:p>
    <w:p w14:paraId="2862411E" w14:textId="77777777" w:rsidR="00F64564" w:rsidRDefault="00F64564" w:rsidP="00F64564">
      <w:pPr>
        <w:spacing w:before="100" w:beforeAutospacing="1" w:after="240" w:line="288" w:lineRule="auto"/>
        <w:jc w:val="both"/>
        <w:rPr>
          <w:rFonts w:ascii="Arial" w:hAnsi="Arial" w:cs="Arial"/>
          <w:sz w:val="24"/>
          <w:szCs w:val="24"/>
        </w:rPr>
      </w:pPr>
      <w:r w:rsidRPr="000812D9">
        <w:rPr>
          <w:rFonts w:ascii="Arial" w:hAnsi="Arial" w:cs="Arial"/>
          <w:sz w:val="24"/>
          <w:szCs w:val="24"/>
        </w:rPr>
        <w:t>Az igazoltatni kívánt székhely / telephely címe</w:t>
      </w:r>
      <w:r>
        <w:rPr>
          <w:rFonts w:ascii="Arial" w:hAnsi="Arial" w:cs="Arial"/>
          <w:sz w:val="24"/>
          <w:szCs w:val="24"/>
        </w:rPr>
        <w:t>: …………………………………………………………..</w:t>
      </w:r>
    </w:p>
    <w:p w14:paraId="5C68E9B6" w14:textId="77777777" w:rsidR="00F64564" w:rsidRDefault="00F64564" w:rsidP="00F64564">
      <w:pPr>
        <w:spacing w:before="100" w:beforeAutospacing="1" w:after="240" w:line="288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…………………………………………………………………………………………………………………..</w:t>
      </w:r>
    </w:p>
    <w:p w14:paraId="3FDACA17" w14:textId="77777777" w:rsidR="00F64564" w:rsidRDefault="00F64564" w:rsidP="00F64564">
      <w:pPr>
        <w:spacing w:before="100" w:beforeAutospacing="1" w:after="240" w:line="288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Telephely </w:t>
      </w:r>
      <w:r w:rsidRPr="000812D9">
        <w:rPr>
          <w:rFonts w:ascii="Arial" w:hAnsi="Arial" w:cs="Arial"/>
          <w:sz w:val="24"/>
          <w:szCs w:val="24"/>
        </w:rPr>
        <w:t>h</w:t>
      </w:r>
      <w:r>
        <w:rPr>
          <w:rFonts w:ascii="Arial" w:hAnsi="Arial" w:cs="Arial"/>
          <w:sz w:val="24"/>
          <w:szCs w:val="24"/>
        </w:rPr>
        <w:t xml:space="preserve">elyrajzi </w:t>
      </w:r>
      <w:r w:rsidRPr="000812D9">
        <w:rPr>
          <w:rFonts w:ascii="Arial" w:hAnsi="Arial" w:cs="Arial"/>
          <w:sz w:val="24"/>
          <w:szCs w:val="24"/>
        </w:rPr>
        <w:t>sz</w:t>
      </w:r>
      <w:r>
        <w:rPr>
          <w:rFonts w:ascii="Arial" w:hAnsi="Arial" w:cs="Arial"/>
          <w:sz w:val="24"/>
          <w:szCs w:val="24"/>
        </w:rPr>
        <w:t>áma (hrsz)</w:t>
      </w:r>
      <w:r w:rsidRPr="000812D9">
        <w:rPr>
          <w:rFonts w:ascii="Arial" w:hAnsi="Arial" w:cs="Arial"/>
          <w:sz w:val="24"/>
          <w:szCs w:val="24"/>
        </w:rPr>
        <w:t>:</w:t>
      </w:r>
      <w:r>
        <w:rPr>
          <w:rFonts w:ascii="Arial" w:hAnsi="Arial" w:cs="Arial"/>
          <w:sz w:val="24"/>
          <w:szCs w:val="24"/>
        </w:rPr>
        <w:t xml:space="preserve"> …………………………………………………………………………..</w:t>
      </w:r>
    </w:p>
    <w:p w14:paraId="4787A3C8" w14:textId="77777777" w:rsidR="00F64564" w:rsidRPr="000812D9" w:rsidRDefault="00F64564" w:rsidP="00F64564">
      <w:pPr>
        <w:spacing w:before="100" w:beforeAutospacing="1" w:after="240" w:line="288" w:lineRule="auto"/>
        <w:jc w:val="both"/>
        <w:rPr>
          <w:rFonts w:ascii="Arial" w:hAnsi="Arial" w:cs="Arial"/>
          <w:sz w:val="24"/>
          <w:szCs w:val="24"/>
        </w:rPr>
      </w:pPr>
      <w:r w:rsidRPr="000812D9">
        <w:rPr>
          <w:rFonts w:ascii="Arial" w:hAnsi="Arial" w:cs="Arial"/>
          <w:sz w:val="24"/>
          <w:szCs w:val="24"/>
        </w:rPr>
        <w:t>A járművek tárolására használt terület alapterület:</w:t>
      </w:r>
      <w:r>
        <w:rPr>
          <w:rFonts w:ascii="Arial" w:hAnsi="Arial" w:cs="Arial"/>
          <w:sz w:val="24"/>
          <w:szCs w:val="24"/>
        </w:rPr>
        <w:t xml:space="preserve"> ………………….</w:t>
      </w:r>
      <w:r w:rsidRPr="000812D9">
        <w:rPr>
          <w:rFonts w:ascii="Arial" w:hAnsi="Arial" w:cs="Arial"/>
          <w:sz w:val="24"/>
          <w:szCs w:val="24"/>
        </w:rPr>
        <w:t xml:space="preserve"> m</w:t>
      </w:r>
      <w:r w:rsidRPr="000812D9">
        <w:rPr>
          <w:rFonts w:ascii="Arial" w:hAnsi="Arial" w:cs="Arial"/>
          <w:sz w:val="24"/>
          <w:szCs w:val="24"/>
          <w:vertAlign w:val="superscript"/>
        </w:rPr>
        <w:t>2</w:t>
      </w:r>
    </w:p>
    <w:p w14:paraId="39A2F7D0" w14:textId="0869FAA3" w:rsidR="00F64564" w:rsidRPr="000812D9" w:rsidRDefault="00F64564" w:rsidP="00F64564">
      <w:pPr>
        <w:spacing w:before="100" w:beforeAutospacing="1" w:after="240" w:line="288" w:lineRule="auto"/>
        <w:jc w:val="both"/>
        <w:rPr>
          <w:rFonts w:ascii="Arial" w:hAnsi="Arial" w:cs="Arial"/>
          <w:sz w:val="24"/>
          <w:szCs w:val="24"/>
        </w:rPr>
      </w:pPr>
      <w:r w:rsidRPr="000812D9">
        <w:rPr>
          <w:rFonts w:ascii="Arial" w:hAnsi="Arial" w:cs="Arial"/>
          <w:sz w:val="24"/>
          <w:szCs w:val="24"/>
        </w:rPr>
        <w:t>A gépjármű forgalmi rendszáma</w:t>
      </w:r>
      <w:r w:rsidR="006C1159">
        <w:rPr>
          <w:rFonts w:ascii="Arial" w:hAnsi="Arial" w:cs="Arial"/>
          <w:sz w:val="24"/>
          <w:szCs w:val="24"/>
        </w:rPr>
        <w:t xml:space="preserve">, </w:t>
      </w:r>
      <w:r>
        <w:rPr>
          <w:rFonts w:ascii="Arial" w:hAnsi="Arial" w:cs="Arial"/>
          <w:sz w:val="24"/>
          <w:szCs w:val="24"/>
        </w:rPr>
        <w:t>alvázszám</w:t>
      </w:r>
      <w:r w:rsidR="006C1159">
        <w:rPr>
          <w:rFonts w:ascii="Arial" w:hAnsi="Arial" w:cs="Arial"/>
          <w:sz w:val="24"/>
          <w:szCs w:val="24"/>
        </w:rPr>
        <w:t>a:</w:t>
      </w:r>
      <w:r>
        <w:rPr>
          <w:rFonts w:ascii="Arial" w:hAnsi="Arial" w:cs="Arial"/>
          <w:sz w:val="24"/>
          <w:szCs w:val="24"/>
        </w:rPr>
        <w:t xml:space="preserve"> ………………………………………………</w:t>
      </w:r>
      <w:r w:rsidR="006C1159">
        <w:rPr>
          <w:rFonts w:ascii="Arial" w:hAnsi="Arial" w:cs="Arial"/>
          <w:sz w:val="24"/>
          <w:szCs w:val="24"/>
        </w:rPr>
        <w:t>..</w:t>
      </w:r>
      <w:r>
        <w:rPr>
          <w:rFonts w:ascii="Arial" w:hAnsi="Arial" w:cs="Arial"/>
          <w:sz w:val="24"/>
          <w:szCs w:val="24"/>
        </w:rPr>
        <w:t>…………</w:t>
      </w:r>
    </w:p>
    <w:p w14:paraId="3C09BD54" w14:textId="77777777" w:rsidR="00F64564" w:rsidRPr="000812D9" w:rsidRDefault="00F64564" w:rsidP="00F64564">
      <w:pPr>
        <w:spacing w:before="100" w:beforeAutospacing="1" w:after="240" w:line="288" w:lineRule="auto"/>
        <w:jc w:val="both"/>
        <w:rPr>
          <w:rFonts w:ascii="Arial" w:hAnsi="Arial" w:cs="Arial"/>
          <w:sz w:val="24"/>
          <w:szCs w:val="24"/>
        </w:rPr>
      </w:pPr>
      <w:r w:rsidRPr="000812D9">
        <w:rPr>
          <w:rFonts w:ascii="Arial" w:hAnsi="Arial" w:cs="Arial"/>
          <w:sz w:val="24"/>
          <w:szCs w:val="24"/>
        </w:rPr>
        <w:t>A gépjármű össztömege:</w:t>
      </w:r>
      <w:r>
        <w:rPr>
          <w:rFonts w:ascii="Arial" w:hAnsi="Arial" w:cs="Arial"/>
          <w:sz w:val="24"/>
          <w:szCs w:val="24"/>
        </w:rPr>
        <w:t xml:space="preserve"> ……………………………………………..…………………………………….</w:t>
      </w:r>
    </w:p>
    <w:p w14:paraId="5CB12664" w14:textId="77777777" w:rsidR="00F64564" w:rsidRPr="000812D9" w:rsidRDefault="00F64564" w:rsidP="00F64564">
      <w:pPr>
        <w:spacing w:before="100" w:beforeAutospacing="1" w:after="240" w:line="288" w:lineRule="auto"/>
        <w:jc w:val="both"/>
        <w:rPr>
          <w:rFonts w:ascii="Arial" w:hAnsi="Arial" w:cs="Arial"/>
          <w:sz w:val="24"/>
          <w:szCs w:val="24"/>
        </w:rPr>
      </w:pPr>
      <w:r w:rsidRPr="000812D9">
        <w:rPr>
          <w:rFonts w:ascii="Arial" w:hAnsi="Arial" w:cs="Arial"/>
          <w:sz w:val="24"/>
          <w:szCs w:val="24"/>
        </w:rPr>
        <w:t>A gépjármű kategóriája:</w:t>
      </w:r>
      <w:r>
        <w:rPr>
          <w:rFonts w:ascii="Arial" w:hAnsi="Arial" w:cs="Arial"/>
          <w:sz w:val="24"/>
          <w:szCs w:val="24"/>
        </w:rPr>
        <w:t xml:space="preserve"> ………………………………………………………………….…………………</w:t>
      </w:r>
    </w:p>
    <w:p w14:paraId="131AB33B" w14:textId="68B4784F" w:rsidR="00F64564" w:rsidRPr="000812D9" w:rsidRDefault="00F64564" w:rsidP="00F64564">
      <w:pPr>
        <w:spacing w:line="288" w:lineRule="auto"/>
        <w:jc w:val="both"/>
        <w:rPr>
          <w:rFonts w:ascii="Arial" w:hAnsi="Arial" w:cs="Arial"/>
          <w:sz w:val="24"/>
          <w:szCs w:val="24"/>
        </w:rPr>
      </w:pPr>
      <w:r w:rsidRPr="000812D9">
        <w:rPr>
          <w:rFonts w:ascii="Arial" w:hAnsi="Arial" w:cs="Arial"/>
          <w:sz w:val="24"/>
          <w:szCs w:val="24"/>
        </w:rPr>
        <w:t>Szentendre, 20</w:t>
      </w:r>
      <w:r>
        <w:rPr>
          <w:rFonts w:ascii="Arial" w:hAnsi="Arial" w:cs="Arial"/>
          <w:sz w:val="24"/>
          <w:szCs w:val="24"/>
        </w:rPr>
        <w:t>2</w:t>
      </w:r>
      <w:r w:rsidR="006C1159">
        <w:rPr>
          <w:rFonts w:ascii="Arial" w:hAnsi="Arial" w:cs="Arial"/>
          <w:sz w:val="24"/>
          <w:szCs w:val="24"/>
        </w:rPr>
        <w:t>…</w:t>
      </w:r>
      <w:r w:rsidRPr="000812D9">
        <w:rPr>
          <w:rFonts w:ascii="Arial" w:hAnsi="Arial" w:cs="Arial"/>
          <w:sz w:val="24"/>
          <w:szCs w:val="24"/>
        </w:rPr>
        <w:t>. ……………….. hó ……….. nap</w:t>
      </w:r>
    </w:p>
    <w:p w14:paraId="025A9D4D" w14:textId="77777777" w:rsidR="00F64564" w:rsidRDefault="00F64564" w:rsidP="00F64564">
      <w:pPr>
        <w:spacing w:line="288" w:lineRule="auto"/>
        <w:jc w:val="both"/>
        <w:rPr>
          <w:rFonts w:ascii="Arial" w:hAnsi="Arial" w:cs="Arial"/>
          <w:sz w:val="24"/>
          <w:szCs w:val="24"/>
        </w:rPr>
      </w:pPr>
    </w:p>
    <w:p w14:paraId="695155A8" w14:textId="77777777" w:rsidR="00F64564" w:rsidRPr="000812D9" w:rsidRDefault="00F64564" w:rsidP="00F64564">
      <w:pPr>
        <w:spacing w:line="288" w:lineRule="auto"/>
        <w:jc w:val="both"/>
        <w:rPr>
          <w:rFonts w:ascii="Arial" w:hAnsi="Arial" w:cs="Arial"/>
          <w:sz w:val="24"/>
          <w:szCs w:val="24"/>
        </w:rPr>
      </w:pPr>
    </w:p>
    <w:p w14:paraId="70500132" w14:textId="77777777" w:rsidR="00F64564" w:rsidRPr="000812D9" w:rsidRDefault="00F64564" w:rsidP="00F64564">
      <w:pPr>
        <w:spacing w:line="288" w:lineRule="auto"/>
        <w:jc w:val="both"/>
        <w:rPr>
          <w:rFonts w:ascii="Arial" w:hAnsi="Arial" w:cs="Arial"/>
          <w:sz w:val="24"/>
          <w:szCs w:val="24"/>
        </w:rPr>
      </w:pPr>
      <w:r w:rsidRPr="000812D9">
        <w:rPr>
          <w:rFonts w:ascii="Arial" w:hAnsi="Arial" w:cs="Arial"/>
          <w:sz w:val="24"/>
          <w:szCs w:val="24"/>
        </w:rPr>
        <w:tab/>
      </w:r>
      <w:r w:rsidRPr="000812D9">
        <w:rPr>
          <w:rFonts w:ascii="Arial" w:hAnsi="Arial" w:cs="Arial"/>
          <w:sz w:val="24"/>
          <w:szCs w:val="24"/>
        </w:rPr>
        <w:tab/>
      </w:r>
      <w:r w:rsidRPr="000812D9">
        <w:rPr>
          <w:rFonts w:ascii="Arial" w:hAnsi="Arial" w:cs="Arial"/>
          <w:sz w:val="24"/>
          <w:szCs w:val="24"/>
        </w:rPr>
        <w:tab/>
      </w:r>
      <w:r w:rsidRPr="000812D9">
        <w:rPr>
          <w:rFonts w:ascii="Arial" w:hAnsi="Arial" w:cs="Arial"/>
          <w:sz w:val="24"/>
          <w:szCs w:val="24"/>
        </w:rPr>
        <w:tab/>
      </w:r>
      <w:r w:rsidRPr="000812D9">
        <w:rPr>
          <w:rFonts w:ascii="Arial" w:hAnsi="Arial" w:cs="Arial"/>
          <w:sz w:val="24"/>
          <w:szCs w:val="24"/>
        </w:rPr>
        <w:tab/>
      </w:r>
      <w:r w:rsidRPr="000812D9">
        <w:rPr>
          <w:rFonts w:ascii="Arial" w:hAnsi="Arial" w:cs="Arial"/>
          <w:sz w:val="24"/>
          <w:szCs w:val="24"/>
        </w:rPr>
        <w:tab/>
      </w:r>
      <w:r w:rsidRPr="000812D9">
        <w:rPr>
          <w:rFonts w:ascii="Arial" w:hAnsi="Arial" w:cs="Arial"/>
          <w:sz w:val="24"/>
          <w:szCs w:val="24"/>
        </w:rPr>
        <w:tab/>
        <w:t>P.H.</w:t>
      </w:r>
      <w:r w:rsidRPr="000812D9">
        <w:rPr>
          <w:rFonts w:ascii="Arial" w:hAnsi="Arial" w:cs="Arial"/>
          <w:sz w:val="24"/>
          <w:szCs w:val="24"/>
        </w:rPr>
        <w:tab/>
      </w:r>
      <w:r w:rsidRPr="000812D9">
        <w:rPr>
          <w:rFonts w:ascii="Arial" w:hAnsi="Arial" w:cs="Arial"/>
          <w:sz w:val="24"/>
          <w:szCs w:val="24"/>
        </w:rPr>
        <w:tab/>
      </w:r>
      <w:r w:rsidRPr="000812D9">
        <w:rPr>
          <w:rFonts w:ascii="Arial" w:hAnsi="Arial" w:cs="Arial"/>
          <w:sz w:val="24"/>
          <w:szCs w:val="24"/>
        </w:rPr>
        <w:tab/>
        <w:t>Kérelmező aláírása</w:t>
      </w:r>
    </w:p>
    <w:p w14:paraId="484AD2F9" w14:textId="77777777" w:rsidR="00F64564" w:rsidRDefault="00F64564" w:rsidP="00F64564">
      <w:pPr>
        <w:spacing w:line="288" w:lineRule="auto"/>
        <w:jc w:val="both"/>
        <w:rPr>
          <w:rFonts w:ascii="Arial" w:hAnsi="Arial" w:cs="Arial"/>
        </w:rPr>
      </w:pPr>
    </w:p>
    <w:p w14:paraId="798C8560" w14:textId="77777777" w:rsidR="00F64564" w:rsidRDefault="00F64564" w:rsidP="00F64564">
      <w:pPr>
        <w:spacing w:line="288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Megjegyzés:</w:t>
      </w:r>
    </w:p>
    <w:p w14:paraId="1EE5BBCC" w14:textId="77777777" w:rsidR="00F64564" w:rsidRDefault="00F64564" w:rsidP="00F64564">
      <w:pPr>
        <w:spacing w:line="288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*A 2015. évi CCXXII törvény 9 § (1) bek. a) aa) pontja alapján gazdálkodó szervezet elektronikus ügyintézésre kötelezett 2018. január 1-től (e-papír alkalmazása)</w:t>
      </w:r>
    </w:p>
    <w:p w14:paraId="56A5A5AA" w14:textId="77777777" w:rsidR="006C1159" w:rsidRDefault="006C1159" w:rsidP="006C1159">
      <w:pPr>
        <w:spacing w:line="288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Az új igazoltatni kívánt székhely / telephely cím cégbírósági bejegyzésének gyors ellenőrzéséhez kérjük a cégkivonat bemutatását.</w:t>
      </w:r>
    </w:p>
    <w:p w14:paraId="2BD14905" w14:textId="77777777" w:rsidR="006C1159" w:rsidRDefault="006C1159" w:rsidP="006C1159">
      <w:pPr>
        <w:spacing w:line="288" w:lineRule="auto"/>
        <w:jc w:val="both"/>
        <w:rPr>
          <w:rFonts w:ascii="Arial" w:hAnsi="Arial" w:cs="Arial"/>
        </w:rPr>
      </w:pPr>
    </w:p>
    <w:p w14:paraId="721678CE" w14:textId="5FE315D8" w:rsidR="00515AF6" w:rsidRDefault="006C1159" w:rsidP="00F64564">
      <w:pPr>
        <w:spacing w:line="288" w:lineRule="auto"/>
        <w:jc w:val="both"/>
        <w:rPr>
          <w:rFonts w:ascii="Arial" w:hAnsi="Arial" w:cs="Arial"/>
        </w:rPr>
      </w:pPr>
      <w:r w:rsidRPr="000812D9">
        <w:rPr>
          <w:rFonts w:ascii="Arial" w:hAnsi="Arial" w:cs="Arial"/>
          <w:b/>
        </w:rPr>
        <w:t>A kötelezően megtartandó helyszíni szemle időpontját az eljáró hatósággal a kérelem beadása előtt egyeztetni szükséges!</w:t>
      </w:r>
      <w:r w:rsidR="00515AF6">
        <w:rPr>
          <w:rFonts w:ascii="Arial" w:hAnsi="Arial" w:cs="Arial"/>
        </w:rPr>
        <w:br w:type="page"/>
      </w:r>
    </w:p>
    <w:p w14:paraId="776EA7C3" w14:textId="77777777" w:rsidR="00F64564" w:rsidRDefault="00F64564" w:rsidP="00F64564">
      <w:pPr>
        <w:spacing w:line="288" w:lineRule="auto"/>
        <w:jc w:val="both"/>
        <w:rPr>
          <w:rFonts w:ascii="Arial" w:hAnsi="Arial" w:cs="Arial"/>
        </w:rPr>
      </w:pPr>
    </w:p>
    <w:p w14:paraId="6325662D" w14:textId="77777777" w:rsidR="00F64564" w:rsidRPr="000812D9" w:rsidRDefault="00F64564" w:rsidP="00F64564">
      <w:pPr>
        <w:spacing w:line="288" w:lineRule="auto"/>
        <w:jc w:val="center"/>
        <w:rPr>
          <w:rFonts w:ascii="Arial" w:hAnsi="Arial" w:cs="Arial"/>
          <w:sz w:val="24"/>
          <w:szCs w:val="24"/>
        </w:rPr>
      </w:pPr>
      <w:r w:rsidRPr="000812D9">
        <w:rPr>
          <w:rFonts w:ascii="Arial" w:hAnsi="Arial" w:cs="Arial"/>
          <w:sz w:val="24"/>
          <w:szCs w:val="24"/>
        </w:rPr>
        <w:t>Nyilatkozat</w:t>
      </w:r>
    </w:p>
    <w:p w14:paraId="2CCDC98E" w14:textId="77777777" w:rsidR="00F64564" w:rsidRPr="000812D9" w:rsidRDefault="00F64564" w:rsidP="00F64564">
      <w:pPr>
        <w:spacing w:line="288" w:lineRule="auto"/>
        <w:jc w:val="center"/>
        <w:rPr>
          <w:rFonts w:ascii="Arial" w:hAnsi="Arial" w:cs="Arial"/>
          <w:sz w:val="24"/>
          <w:szCs w:val="24"/>
        </w:rPr>
      </w:pPr>
    </w:p>
    <w:p w14:paraId="6DBA1411" w14:textId="77777777" w:rsidR="00F64564" w:rsidRPr="000812D9" w:rsidRDefault="00F64564" w:rsidP="00F64564">
      <w:pPr>
        <w:spacing w:line="288" w:lineRule="auto"/>
        <w:jc w:val="center"/>
        <w:rPr>
          <w:rFonts w:ascii="Arial" w:hAnsi="Arial" w:cs="Arial"/>
          <w:sz w:val="24"/>
          <w:szCs w:val="24"/>
        </w:rPr>
      </w:pPr>
    </w:p>
    <w:p w14:paraId="16A0B4F5" w14:textId="77777777" w:rsidR="00F64564" w:rsidRPr="000812D9" w:rsidRDefault="00F64564" w:rsidP="00F64564">
      <w:pPr>
        <w:spacing w:line="288" w:lineRule="auto"/>
        <w:jc w:val="center"/>
        <w:rPr>
          <w:rFonts w:ascii="Arial" w:hAnsi="Arial" w:cs="Arial"/>
          <w:sz w:val="24"/>
          <w:szCs w:val="24"/>
        </w:rPr>
      </w:pPr>
    </w:p>
    <w:p w14:paraId="2E4ADA52" w14:textId="72DF82BB" w:rsidR="00F64564" w:rsidRPr="000812D9" w:rsidRDefault="00F64564" w:rsidP="00F64564">
      <w:pPr>
        <w:spacing w:line="288" w:lineRule="auto"/>
        <w:jc w:val="both"/>
        <w:rPr>
          <w:rFonts w:ascii="Arial" w:hAnsi="Arial" w:cs="Arial"/>
          <w:sz w:val="24"/>
          <w:szCs w:val="24"/>
        </w:rPr>
      </w:pPr>
      <w:r w:rsidRPr="000812D9">
        <w:rPr>
          <w:rFonts w:ascii="Arial" w:hAnsi="Arial" w:cs="Arial"/>
          <w:sz w:val="24"/>
          <w:szCs w:val="24"/>
        </w:rPr>
        <w:t>Alulírott ingatlantulajdonos, büntetőjogi felelősségem tudatában kijelentem, hogy a</w:t>
      </w:r>
      <w:r w:rsidR="00EA7788">
        <w:rPr>
          <w:rFonts w:ascii="Arial" w:hAnsi="Arial" w:cs="Arial"/>
          <w:sz w:val="24"/>
          <w:szCs w:val="24"/>
        </w:rPr>
        <w:t xml:space="preserve"> Szentendre, ………………………………………….… (utca, házszám)</w:t>
      </w:r>
      <w:r w:rsidRPr="000812D9">
        <w:rPr>
          <w:rFonts w:ascii="Arial" w:hAnsi="Arial" w:cs="Arial"/>
          <w:sz w:val="24"/>
          <w:szCs w:val="24"/>
        </w:rPr>
        <w:t xml:space="preserve"> </w:t>
      </w:r>
      <w:r w:rsidR="00EA7788">
        <w:rPr>
          <w:rFonts w:ascii="Arial" w:hAnsi="Arial" w:cs="Arial"/>
          <w:sz w:val="24"/>
          <w:szCs w:val="24"/>
        </w:rPr>
        <w:t xml:space="preserve">alatti, ………. hrsz-ú </w:t>
      </w:r>
      <w:r w:rsidRPr="000812D9">
        <w:rPr>
          <w:rFonts w:ascii="Arial" w:hAnsi="Arial" w:cs="Arial"/>
          <w:sz w:val="24"/>
          <w:szCs w:val="24"/>
        </w:rPr>
        <w:t>ingatlan …………. db 3,5 tonnát meghaladó gépjármű tárolására alkalmas.</w:t>
      </w:r>
    </w:p>
    <w:p w14:paraId="08A641ED" w14:textId="77777777" w:rsidR="00F64564" w:rsidRPr="000812D9" w:rsidRDefault="00F64564" w:rsidP="00F64564">
      <w:pPr>
        <w:spacing w:line="288" w:lineRule="auto"/>
        <w:jc w:val="both"/>
        <w:rPr>
          <w:rFonts w:ascii="Arial" w:hAnsi="Arial" w:cs="Arial"/>
          <w:sz w:val="24"/>
          <w:szCs w:val="24"/>
        </w:rPr>
      </w:pPr>
    </w:p>
    <w:p w14:paraId="6D3BD52C" w14:textId="77777777" w:rsidR="00F64564" w:rsidRPr="000812D9" w:rsidRDefault="00F64564" w:rsidP="00F64564">
      <w:pPr>
        <w:spacing w:line="288" w:lineRule="auto"/>
        <w:jc w:val="both"/>
        <w:rPr>
          <w:rFonts w:ascii="Arial" w:hAnsi="Arial" w:cs="Arial"/>
          <w:sz w:val="24"/>
          <w:szCs w:val="24"/>
        </w:rPr>
      </w:pPr>
      <w:r w:rsidRPr="000812D9">
        <w:rPr>
          <w:rFonts w:ascii="Arial" w:hAnsi="Arial" w:cs="Arial"/>
          <w:sz w:val="24"/>
          <w:szCs w:val="24"/>
        </w:rPr>
        <w:t>Jelenleg az ingatlanon tárolt 3,5 tonnát meghaladó gépjárművek száma: ………… db.</w:t>
      </w:r>
    </w:p>
    <w:p w14:paraId="2B6DDC0B" w14:textId="77777777" w:rsidR="00F64564" w:rsidRPr="000812D9" w:rsidRDefault="00F64564" w:rsidP="00F64564">
      <w:pPr>
        <w:spacing w:line="288" w:lineRule="auto"/>
        <w:jc w:val="both"/>
        <w:rPr>
          <w:rFonts w:ascii="Arial" w:hAnsi="Arial" w:cs="Arial"/>
          <w:sz w:val="24"/>
          <w:szCs w:val="24"/>
        </w:rPr>
      </w:pPr>
    </w:p>
    <w:p w14:paraId="309F4A91" w14:textId="77777777" w:rsidR="00F64564" w:rsidRPr="000812D9" w:rsidRDefault="00F64564" w:rsidP="00F64564">
      <w:pPr>
        <w:spacing w:line="288" w:lineRule="auto"/>
        <w:jc w:val="both"/>
        <w:rPr>
          <w:rFonts w:ascii="Arial" w:hAnsi="Arial" w:cs="Arial"/>
          <w:sz w:val="24"/>
          <w:szCs w:val="24"/>
        </w:rPr>
      </w:pPr>
    </w:p>
    <w:p w14:paraId="69FC7BD5" w14:textId="707ECC97" w:rsidR="00F64564" w:rsidRPr="000812D9" w:rsidRDefault="00F64564" w:rsidP="00F64564">
      <w:pPr>
        <w:spacing w:line="288" w:lineRule="auto"/>
        <w:jc w:val="both"/>
        <w:rPr>
          <w:rFonts w:ascii="Arial" w:hAnsi="Arial" w:cs="Arial"/>
          <w:sz w:val="24"/>
          <w:szCs w:val="24"/>
        </w:rPr>
      </w:pPr>
      <w:r w:rsidRPr="000812D9">
        <w:rPr>
          <w:rFonts w:ascii="Arial" w:hAnsi="Arial" w:cs="Arial"/>
          <w:sz w:val="24"/>
          <w:szCs w:val="24"/>
        </w:rPr>
        <w:t>Szentendre, 20</w:t>
      </w:r>
      <w:r>
        <w:rPr>
          <w:rFonts w:ascii="Arial" w:hAnsi="Arial" w:cs="Arial"/>
          <w:sz w:val="24"/>
          <w:szCs w:val="24"/>
        </w:rPr>
        <w:t>2</w:t>
      </w:r>
      <w:r w:rsidR="006C1159">
        <w:rPr>
          <w:rFonts w:ascii="Arial" w:hAnsi="Arial" w:cs="Arial"/>
          <w:sz w:val="24"/>
          <w:szCs w:val="24"/>
        </w:rPr>
        <w:t>…</w:t>
      </w:r>
      <w:r w:rsidRPr="000812D9">
        <w:rPr>
          <w:rFonts w:ascii="Arial" w:hAnsi="Arial" w:cs="Arial"/>
          <w:sz w:val="24"/>
          <w:szCs w:val="24"/>
        </w:rPr>
        <w:t>. ………………. hónap ……….. nap</w:t>
      </w:r>
    </w:p>
    <w:p w14:paraId="16278E72" w14:textId="77777777" w:rsidR="00F64564" w:rsidRPr="000812D9" w:rsidRDefault="00F64564" w:rsidP="00F64564">
      <w:pPr>
        <w:spacing w:line="288" w:lineRule="auto"/>
        <w:jc w:val="both"/>
        <w:rPr>
          <w:rFonts w:ascii="Arial" w:hAnsi="Arial" w:cs="Arial"/>
          <w:sz w:val="24"/>
          <w:szCs w:val="24"/>
        </w:rPr>
      </w:pPr>
    </w:p>
    <w:p w14:paraId="06906CC1" w14:textId="77777777" w:rsidR="00F64564" w:rsidRPr="000812D9" w:rsidRDefault="00F64564" w:rsidP="00F64564">
      <w:pPr>
        <w:spacing w:line="288" w:lineRule="auto"/>
        <w:jc w:val="both"/>
        <w:rPr>
          <w:rFonts w:ascii="Arial" w:hAnsi="Arial" w:cs="Arial"/>
          <w:sz w:val="24"/>
          <w:szCs w:val="24"/>
        </w:rPr>
      </w:pPr>
    </w:p>
    <w:p w14:paraId="6DA8EA92" w14:textId="77777777" w:rsidR="00F64564" w:rsidRPr="000812D9" w:rsidRDefault="00F64564" w:rsidP="00F64564">
      <w:pPr>
        <w:spacing w:line="288" w:lineRule="auto"/>
        <w:jc w:val="both"/>
        <w:rPr>
          <w:rFonts w:ascii="Arial" w:hAnsi="Arial" w:cs="Arial"/>
          <w:sz w:val="24"/>
          <w:szCs w:val="24"/>
        </w:rPr>
      </w:pPr>
    </w:p>
    <w:p w14:paraId="043BE7AB" w14:textId="77777777" w:rsidR="00F64564" w:rsidRPr="000812D9" w:rsidRDefault="00F64564" w:rsidP="00F64564">
      <w:pPr>
        <w:spacing w:line="288" w:lineRule="auto"/>
        <w:jc w:val="center"/>
        <w:rPr>
          <w:rFonts w:ascii="Arial" w:hAnsi="Arial" w:cs="Arial"/>
          <w:sz w:val="24"/>
          <w:szCs w:val="24"/>
        </w:rPr>
      </w:pPr>
      <w:r w:rsidRPr="000812D9">
        <w:rPr>
          <w:rFonts w:ascii="Arial" w:hAnsi="Arial" w:cs="Arial"/>
          <w:sz w:val="24"/>
          <w:szCs w:val="24"/>
        </w:rPr>
        <w:t>P.H.</w:t>
      </w:r>
    </w:p>
    <w:p w14:paraId="09332BB8" w14:textId="77777777" w:rsidR="00F64564" w:rsidRPr="000812D9" w:rsidRDefault="00F64564" w:rsidP="00F64564">
      <w:pPr>
        <w:spacing w:line="288" w:lineRule="auto"/>
        <w:jc w:val="both"/>
        <w:rPr>
          <w:rFonts w:ascii="Arial" w:hAnsi="Arial" w:cs="Arial"/>
          <w:sz w:val="24"/>
          <w:szCs w:val="24"/>
        </w:rPr>
      </w:pPr>
    </w:p>
    <w:p w14:paraId="0B20E5D9" w14:textId="77777777" w:rsidR="00F64564" w:rsidRPr="000812D9" w:rsidRDefault="00F64564" w:rsidP="00F64564">
      <w:pPr>
        <w:spacing w:line="288" w:lineRule="auto"/>
        <w:jc w:val="both"/>
        <w:rPr>
          <w:rFonts w:ascii="Arial" w:hAnsi="Arial" w:cs="Arial"/>
          <w:sz w:val="24"/>
          <w:szCs w:val="24"/>
        </w:rPr>
      </w:pPr>
      <w:r w:rsidRPr="000812D9">
        <w:rPr>
          <w:rFonts w:ascii="Arial" w:hAnsi="Arial" w:cs="Arial"/>
          <w:sz w:val="24"/>
          <w:szCs w:val="24"/>
        </w:rPr>
        <w:tab/>
      </w:r>
      <w:r w:rsidRPr="000812D9">
        <w:rPr>
          <w:rFonts w:ascii="Arial" w:hAnsi="Arial" w:cs="Arial"/>
          <w:sz w:val="24"/>
          <w:szCs w:val="24"/>
        </w:rPr>
        <w:tab/>
      </w:r>
      <w:r w:rsidRPr="000812D9">
        <w:rPr>
          <w:rFonts w:ascii="Arial" w:hAnsi="Arial" w:cs="Arial"/>
          <w:sz w:val="24"/>
          <w:szCs w:val="24"/>
        </w:rPr>
        <w:tab/>
      </w:r>
      <w:r w:rsidRPr="000812D9">
        <w:rPr>
          <w:rFonts w:ascii="Arial" w:hAnsi="Arial" w:cs="Arial"/>
          <w:sz w:val="24"/>
          <w:szCs w:val="24"/>
        </w:rPr>
        <w:tab/>
      </w:r>
      <w:r w:rsidRPr="000812D9">
        <w:rPr>
          <w:rFonts w:ascii="Arial" w:hAnsi="Arial" w:cs="Arial"/>
          <w:sz w:val="24"/>
          <w:szCs w:val="24"/>
        </w:rPr>
        <w:tab/>
      </w:r>
      <w:r w:rsidRPr="000812D9">
        <w:rPr>
          <w:rFonts w:ascii="Arial" w:hAnsi="Arial" w:cs="Arial"/>
          <w:sz w:val="24"/>
          <w:szCs w:val="24"/>
        </w:rPr>
        <w:tab/>
      </w:r>
      <w:r w:rsidRPr="000812D9">
        <w:rPr>
          <w:rFonts w:ascii="Arial" w:hAnsi="Arial" w:cs="Arial"/>
          <w:sz w:val="24"/>
          <w:szCs w:val="24"/>
        </w:rPr>
        <w:tab/>
      </w:r>
      <w:r w:rsidRPr="000812D9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T</w:t>
      </w:r>
      <w:r w:rsidRPr="000812D9">
        <w:rPr>
          <w:rFonts w:ascii="Arial" w:hAnsi="Arial" w:cs="Arial"/>
          <w:sz w:val="24"/>
          <w:szCs w:val="24"/>
        </w:rPr>
        <w:t xml:space="preserve">ulajdonos </w:t>
      </w:r>
      <w:r>
        <w:rPr>
          <w:rFonts w:ascii="Arial" w:hAnsi="Arial" w:cs="Arial"/>
          <w:sz w:val="24"/>
          <w:szCs w:val="24"/>
        </w:rPr>
        <w:t xml:space="preserve">olvasható neve és </w:t>
      </w:r>
      <w:r w:rsidRPr="000812D9">
        <w:rPr>
          <w:rFonts w:ascii="Arial" w:hAnsi="Arial" w:cs="Arial"/>
          <w:sz w:val="24"/>
          <w:szCs w:val="24"/>
        </w:rPr>
        <w:t>aláírása</w:t>
      </w:r>
    </w:p>
    <w:p w14:paraId="081E6B8F" w14:textId="77777777" w:rsidR="00F64564" w:rsidRDefault="00F64564" w:rsidP="00F64564">
      <w:pPr>
        <w:spacing w:line="288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</w:p>
    <w:p w14:paraId="3EE4BD7E" w14:textId="77777777" w:rsidR="006C1159" w:rsidRPr="000812D9" w:rsidRDefault="006C1159" w:rsidP="00F64564">
      <w:pPr>
        <w:spacing w:line="288" w:lineRule="auto"/>
        <w:jc w:val="both"/>
        <w:rPr>
          <w:rFonts w:ascii="Arial" w:hAnsi="Arial" w:cs="Arial"/>
          <w:sz w:val="24"/>
          <w:szCs w:val="24"/>
        </w:rPr>
      </w:pPr>
    </w:p>
    <w:p w14:paraId="1211097F" w14:textId="77777777" w:rsidR="00F64564" w:rsidRPr="000812D9" w:rsidRDefault="00F64564" w:rsidP="00F64564">
      <w:pPr>
        <w:spacing w:line="288" w:lineRule="auto"/>
        <w:jc w:val="both"/>
        <w:rPr>
          <w:rFonts w:ascii="Arial" w:hAnsi="Arial" w:cs="Arial"/>
          <w:sz w:val="24"/>
          <w:szCs w:val="24"/>
        </w:rPr>
      </w:pPr>
    </w:p>
    <w:p w14:paraId="5A4FEAC1" w14:textId="77777777" w:rsidR="006C1159" w:rsidRDefault="006C1159" w:rsidP="006C1159">
      <w:pPr>
        <w:rPr>
          <w:rFonts w:ascii="Arial" w:hAnsi="Arial" w:cs="Arial"/>
          <w:u w:val="single"/>
        </w:rPr>
        <w:sectPr w:rsidR="006C1159" w:rsidSect="00EA1CBD">
          <w:headerReference w:type="default" r:id="rId8"/>
          <w:footerReference w:type="even" r:id="rId9"/>
          <w:footerReference w:type="default" r:id="rId10"/>
          <w:headerReference w:type="first" r:id="rId11"/>
          <w:pgSz w:w="11906" w:h="16838"/>
          <w:pgMar w:top="720" w:right="720" w:bottom="720" w:left="720" w:header="567" w:footer="709" w:gutter="0"/>
          <w:cols w:space="708"/>
          <w:docGrid w:linePitch="360"/>
        </w:sectPr>
      </w:pPr>
    </w:p>
    <w:p w14:paraId="74C23743" w14:textId="77777777" w:rsidR="006C1159" w:rsidRPr="006C1159" w:rsidRDefault="006C1159" w:rsidP="006C1159">
      <w:pPr>
        <w:rPr>
          <w:rFonts w:ascii="Arial" w:hAnsi="Arial" w:cs="Arial"/>
          <w:sz w:val="24"/>
          <w:szCs w:val="24"/>
          <w:u w:val="single"/>
        </w:rPr>
      </w:pPr>
      <w:r w:rsidRPr="006C1159">
        <w:rPr>
          <w:rFonts w:ascii="Arial" w:hAnsi="Arial" w:cs="Arial"/>
          <w:sz w:val="24"/>
          <w:szCs w:val="24"/>
          <w:u w:val="single"/>
        </w:rPr>
        <w:t>1. Tanú</w:t>
      </w:r>
    </w:p>
    <w:p w14:paraId="59CEF01D" w14:textId="77777777" w:rsidR="006C1159" w:rsidRPr="006C1159" w:rsidRDefault="006C1159" w:rsidP="006C1159">
      <w:pPr>
        <w:rPr>
          <w:rFonts w:ascii="Arial" w:hAnsi="Arial" w:cs="Arial"/>
          <w:sz w:val="24"/>
          <w:szCs w:val="24"/>
        </w:rPr>
      </w:pPr>
    </w:p>
    <w:p w14:paraId="72DE5C3A" w14:textId="77777777" w:rsidR="006C1159" w:rsidRPr="006C1159" w:rsidRDefault="006C1159" w:rsidP="006C1159">
      <w:pPr>
        <w:pStyle w:val="Cmsor1"/>
        <w:tabs>
          <w:tab w:val="right" w:pos="3969"/>
        </w:tabs>
        <w:spacing w:line="480" w:lineRule="auto"/>
        <w:rPr>
          <w:rFonts w:ascii="Arial" w:hAnsi="Arial" w:cs="Arial"/>
          <w:color w:val="auto"/>
          <w:sz w:val="24"/>
          <w:szCs w:val="24"/>
        </w:rPr>
      </w:pPr>
      <w:r w:rsidRPr="006C1159">
        <w:rPr>
          <w:rFonts w:ascii="Arial" w:hAnsi="Arial" w:cs="Arial"/>
          <w:color w:val="auto"/>
          <w:sz w:val="24"/>
          <w:szCs w:val="24"/>
        </w:rPr>
        <w:t xml:space="preserve">Név: </w:t>
      </w:r>
      <w:r w:rsidRPr="006C1159">
        <w:rPr>
          <w:rFonts w:ascii="Arial" w:hAnsi="Arial" w:cs="Arial"/>
          <w:color w:val="auto"/>
          <w:sz w:val="24"/>
          <w:szCs w:val="24"/>
        </w:rPr>
        <w:tab/>
        <w:t>….……………………………</w:t>
      </w:r>
    </w:p>
    <w:p w14:paraId="57851927" w14:textId="77777777" w:rsidR="006C1159" w:rsidRPr="006C1159" w:rsidRDefault="006C1159" w:rsidP="006C1159">
      <w:pPr>
        <w:tabs>
          <w:tab w:val="right" w:pos="3969"/>
        </w:tabs>
        <w:spacing w:line="480" w:lineRule="auto"/>
        <w:rPr>
          <w:rFonts w:ascii="Arial" w:hAnsi="Arial" w:cs="Arial"/>
          <w:sz w:val="24"/>
          <w:szCs w:val="24"/>
        </w:rPr>
      </w:pPr>
      <w:r w:rsidRPr="006C1159">
        <w:rPr>
          <w:rFonts w:ascii="Arial" w:hAnsi="Arial" w:cs="Arial"/>
          <w:sz w:val="24"/>
          <w:szCs w:val="24"/>
        </w:rPr>
        <w:t>Lakcím:</w:t>
      </w:r>
      <w:r w:rsidRPr="006C1159">
        <w:rPr>
          <w:rFonts w:ascii="Arial" w:hAnsi="Arial" w:cs="Arial"/>
          <w:sz w:val="24"/>
          <w:szCs w:val="24"/>
        </w:rPr>
        <w:tab/>
        <w:t>……………………………….</w:t>
      </w:r>
    </w:p>
    <w:p w14:paraId="2822BF37" w14:textId="77777777" w:rsidR="006C1159" w:rsidRPr="006C1159" w:rsidRDefault="006C1159" w:rsidP="006C1159">
      <w:pPr>
        <w:pStyle w:val="Szvegtrzs2"/>
        <w:tabs>
          <w:tab w:val="right" w:pos="3969"/>
        </w:tabs>
        <w:rPr>
          <w:rFonts w:ascii="Arial" w:hAnsi="Arial" w:cs="Arial"/>
          <w:sz w:val="24"/>
          <w:szCs w:val="24"/>
        </w:rPr>
      </w:pPr>
      <w:r w:rsidRPr="006C1159">
        <w:rPr>
          <w:rFonts w:ascii="Arial" w:hAnsi="Arial" w:cs="Arial"/>
          <w:sz w:val="24"/>
          <w:szCs w:val="24"/>
        </w:rPr>
        <w:tab/>
        <w:t>……………………………….</w:t>
      </w:r>
    </w:p>
    <w:p w14:paraId="580E76D9" w14:textId="77777777" w:rsidR="006C1159" w:rsidRPr="006C1159" w:rsidRDefault="006C1159" w:rsidP="006C1159">
      <w:pPr>
        <w:tabs>
          <w:tab w:val="right" w:pos="3969"/>
        </w:tabs>
        <w:spacing w:line="480" w:lineRule="auto"/>
        <w:rPr>
          <w:rFonts w:ascii="Arial" w:hAnsi="Arial" w:cs="Arial"/>
          <w:sz w:val="24"/>
          <w:szCs w:val="24"/>
        </w:rPr>
      </w:pPr>
      <w:r w:rsidRPr="006C1159">
        <w:rPr>
          <w:rFonts w:ascii="Arial" w:hAnsi="Arial" w:cs="Arial"/>
          <w:sz w:val="24"/>
          <w:szCs w:val="24"/>
        </w:rPr>
        <w:t xml:space="preserve">Szem. ig. sz.: </w:t>
      </w:r>
      <w:r w:rsidRPr="006C1159">
        <w:rPr>
          <w:rFonts w:ascii="Arial" w:hAnsi="Arial" w:cs="Arial"/>
          <w:sz w:val="24"/>
          <w:szCs w:val="24"/>
        </w:rPr>
        <w:tab/>
        <w:t>…………………………</w:t>
      </w:r>
    </w:p>
    <w:p w14:paraId="3DF242D1" w14:textId="77777777" w:rsidR="006C1159" w:rsidRPr="006C1159" w:rsidRDefault="006C1159" w:rsidP="006C1159">
      <w:pPr>
        <w:rPr>
          <w:rFonts w:ascii="Arial" w:hAnsi="Arial" w:cs="Arial"/>
          <w:sz w:val="24"/>
          <w:szCs w:val="24"/>
        </w:rPr>
      </w:pPr>
      <w:r w:rsidRPr="006C1159">
        <w:rPr>
          <w:rFonts w:ascii="Arial" w:hAnsi="Arial" w:cs="Arial"/>
          <w:sz w:val="24"/>
          <w:szCs w:val="24"/>
        </w:rPr>
        <w:t>Aláírás:………………………………….</w:t>
      </w:r>
    </w:p>
    <w:p w14:paraId="11FA198E" w14:textId="77777777" w:rsidR="006C1159" w:rsidRPr="006C1159" w:rsidRDefault="006C1159" w:rsidP="006C1159">
      <w:pPr>
        <w:rPr>
          <w:rFonts w:ascii="Arial" w:hAnsi="Arial" w:cs="Arial"/>
          <w:sz w:val="24"/>
          <w:szCs w:val="24"/>
        </w:rPr>
      </w:pPr>
      <w:r w:rsidRPr="006C1159">
        <w:rPr>
          <w:rFonts w:ascii="Arial" w:hAnsi="Arial" w:cs="Arial"/>
          <w:sz w:val="24"/>
          <w:szCs w:val="24"/>
        </w:rPr>
        <w:br w:type="column"/>
      </w:r>
      <w:r w:rsidRPr="006C1159">
        <w:rPr>
          <w:rFonts w:ascii="Arial" w:hAnsi="Arial" w:cs="Arial"/>
          <w:sz w:val="24"/>
          <w:szCs w:val="24"/>
          <w:u w:val="single"/>
        </w:rPr>
        <w:t>2. Tanú</w:t>
      </w:r>
    </w:p>
    <w:p w14:paraId="42B316F5" w14:textId="77777777" w:rsidR="006C1159" w:rsidRPr="006C1159" w:rsidRDefault="006C1159" w:rsidP="006C1159">
      <w:pPr>
        <w:rPr>
          <w:rFonts w:ascii="Arial" w:hAnsi="Arial" w:cs="Arial"/>
          <w:sz w:val="24"/>
          <w:szCs w:val="24"/>
        </w:rPr>
      </w:pPr>
    </w:p>
    <w:p w14:paraId="6B847B96" w14:textId="77777777" w:rsidR="006C1159" w:rsidRPr="006C1159" w:rsidRDefault="006C1159" w:rsidP="006C1159">
      <w:pPr>
        <w:pStyle w:val="Cmsor1"/>
        <w:tabs>
          <w:tab w:val="right" w:pos="3969"/>
        </w:tabs>
        <w:spacing w:line="480" w:lineRule="auto"/>
        <w:rPr>
          <w:rFonts w:ascii="Arial" w:hAnsi="Arial" w:cs="Arial"/>
          <w:color w:val="auto"/>
          <w:sz w:val="24"/>
          <w:szCs w:val="24"/>
        </w:rPr>
      </w:pPr>
      <w:r w:rsidRPr="006C1159">
        <w:rPr>
          <w:rFonts w:ascii="Arial" w:hAnsi="Arial" w:cs="Arial"/>
          <w:color w:val="auto"/>
          <w:sz w:val="24"/>
          <w:szCs w:val="24"/>
        </w:rPr>
        <w:t xml:space="preserve">Név: </w:t>
      </w:r>
      <w:r w:rsidRPr="006C1159">
        <w:rPr>
          <w:rFonts w:ascii="Arial" w:hAnsi="Arial" w:cs="Arial"/>
          <w:color w:val="auto"/>
          <w:sz w:val="24"/>
          <w:szCs w:val="24"/>
        </w:rPr>
        <w:tab/>
        <w:t>….……………………………</w:t>
      </w:r>
    </w:p>
    <w:p w14:paraId="54860760" w14:textId="77777777" w:rsidR="006C1159" w:rsidRPr="006C1159" w:rsidRDefault="006C1159" w:rsidP="006C1159">
      <w:pPr>
        <w:tabs>
          <w:tab w:val="right" w:pos="3969"/>
        </w:tabs>
        <w:spacing w:line="480" w:lineRule="auto"/>
        <w:rPr>
          <w:rFonts w:ascii="Arial" w:hAnsi="Arial" w:cs="Arial"/>
          <w:sz w:val="24"/>
          <w:szCs w:val="24"/>
        </w:rPr>
      </w:pPr>
      <w:r w:rsidRPr="006C1159">
        <w:rPr>
          <w:rFonts w:ascii="Arial" w:hAnsi="Arial" w:cs="Arial"/>
          <w:sz w:val="24"/>
          <w:szCs w:val="24"/>
        </w:rPr>
        <w:t>Lakcím:</w:t>
      </w:r>
      <w:r w:rsidRPr="006C1159">
        <w:rPr>
          <w:rFonts w:ascii="Arial" w:hAnsi="Arial" w:cs="Arial"/>
          <w:sz w:val="24"/>
          <w:szCs w:val="24"/>
        </w:rPr>
        <w:tab/>
        <w:t>……………………………….</w:t>
      </w:r>
    </w:p>
    <w:p w14:paraId="34D5DEA5" w14:textId="77777777" w:rsidR="006C1159" w:rsidRPr="006C1159" w:rsidRDefault="006C1159" w:rsidP="006C1159">
      <w:pPr>
        <w:pStyle w:val="Szvegtrzs2"/>
        <w:tabs>
          <w:tab w:val="right" w:pos="3969"/>
        </w:tabs>
        <w:rPr>
          <w:rFonts w:ascii="Arial" w:hAnsi="Arial" w:cs="Arial"/>
          <w:sz w:val="24"/>
          <w:szCs w:val="24"/>
        </w:rPr>
      </w:pPr>
      <w:r w:rsidRPr="006C1159">
        <w:rPr>
          <w:rFonts w:ascii="Arial" w:hAnsi="Arial" w:cs="Arial"/>
          <w:sz w:val="24"/>
          <w:szCs w:val="24"/>
        </w:rPr>
        <w:tab/>
        <w:t>……………………………….</w:t>
      </w:r>
    </w:p>
    <w:p w14:paraId="0BCB2195" w14:textId="77777777" w:rsidR="006C1159" w:rsidRPr="006C1159" w:rsidRDefault="006C1159" w:rsidP="006C1159">
      <w:pPr>
        <w:tabs>
          <w:tab w:val="right" w:pos="3969"/>
        </w:tabs>
        <w:spacing w:line="480" w:lineRule="auto"/>
        <w:rPr>
          <w:rFonts w:ascii="Arial" w:hAnsi="Arial" w:cs="Arial"/>
          <w:sz w:val="24"/>
          <w:szCs w:val="24"/>
        </w:rPr>
      </w:pPr>
      <w:r w:rsidRPr="006C1159">
        <w:rPr>
          <w:rFonts w:ascii="Arial" w:hAnsi="Arial" w:cs="Arial"/>
          <w:sz w:val="24"/>
          <w:szCs w:val="24"/>
        </w:rPr>
        <w:t xml:space="preserve">Szem. ig. sz.: </w:t>
      </w:r>
      <w:r w:rsidRPr="006C1159">
        <w:rPr>
          <w:rFonts w:ascii="Arial" w:hAnsi="Arial" w:cs="Arial"/>
          <w:sz w:val="24"/>
          <w:szCs w:val="24"/>
        </w:rPr>
        <w:tab/>
        <w:t>…………………………</w:t>
      </w:r>
    </w:p>
    <w:p w14:paraId="0AD4091B" w14:textId="77777777" w:rsidR="006C1159" w:rsidRPr="006C1159" w:rsidRDefault="006C1159" w:rsidP="006C1159">
      <w:pPr>
        <w:pStyle w:val="Szvegtrzs2"/>
        <w:tabs>
          <w:tab w:val="right" w:pos="3969"/>
        </w:tabs>
        <w:rPr>
          <w:rFonts w:ascii="Arial" w:hAnsi="Arial" w:cs="Arial"/>
          <w:sz w:val="24"/>
          <w:szCs w:val="24"/>
        </w:rPr>
      </w:pPr>
      <w:r w:rsidRPr="006C1159">
        <w:rPr>
          <w:rFonts w:ascii="Arial" w:hAnsi="Arial" w:cs="Arial"/>
          <w:sz w:val="24"/>
          <w:szCs w:val="24"/>
        </w:rPr>
        <w:t>Aláírás:</w:t>
      </w:r>
      <w:r w:rsidRPr="006C1159">
        <w:rPr>
          <w:rFonts w:ascii="Arial" w:hAnsi="Arial" w:cs="Arial"/>
          <w:sz w:val="24"/>
          <w:szCs w:val="24"/>
        </w:rPr>
        <w:tab/>
        <w:t>……………………………</w:t>
      </w:r>
    </w:p>
    <w:p w14:paraId="46EDE121" w14:textId="77777777" w:rsidR="006C1159" w:rsidRPr="006C1159" w:rsidRDefault="006C1159" w:rsidP="00F64564">
      <w:pPr>
        <w:spacing w:line="288" w:lineRule="auto"/>
        <w:jc w:val="both"/>
        <w:rPr>
          <w:rFonts w:ascii="Arial" w:hAnsi="Arial" w:cs="Arial"/>
          <w:sz w:val="24"/>
          <w:szCs w:val="24"/>
        </w:rPr>
        <w:sectPr w:rsidR="006C1159" w:rsidRPr="006C1159" w:rsidSect="006C1159">
          <w:type w:val="continuous"/>
          <w:pgSz w:w="11906" w:h="16838"/>
          <w:pgMar w:top="720" w:right="720" w:bottom="720" w:left="720" w:header="567" w:footer="709" w:gutter="0"/>
          <w:cols w:num="2" w:space="708"/>
          <w:docGrid w:linePitch="360"/>
        </w:sectPr>
      </w:pPr>
    </w:p>
    <w:p w14:paraId="3A5F950B" w14:textId="77777777" w:rsidR="00F64564" w:rsidRDefault="00F64564" w:rsidP="00F64564">
      <w:pPr>
        <w:spacing w:line="288" w:lineRule="auto"/>
        <w:jc w:val="both"/>
        <w:rPr>
          <w:rFonts w:ascii="Arial" w:hAnsi="Arial" w:cs="Arial"/>
          <w:sz w:val="24"/>
          <w:szCs w:val="24"/>
        </w:rPr>
      </w:pPr>
    </w:p>
    <w:p w14:paraId="7FE59E83" w14:textId="77777777" w:rsidR="00F64564" w:rsidRDefault="00F64564" w:rsidP="00F64564">
      <w:pPr>
        <w:spacing w:line="288" w:lineRule="auto"/>
        <w:jc w:val="both"/>
        <w:rPr>
          <w:rFonts w:ascii="Arial" w:hAnsi="Arial" w:cs="Arial"/>
          <w:sz w:val="24"/>
          <w:szCs w:val="24"/>
        </w:rPr>
      </w:pPr>
    </w:p>
    <w:sectPr w:rsidR="00F64564" w:rsidSect="006C1159">
      <w:type w:val="continuous"/>
      <w:pgSz w:w="11906" w:h="16838"/>
      <w:pgMar w:top="720" w:right="720" w:bottom="720" w:left="720" w:header="56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4A3476A" w14:textId="77777777" w:rsidR="00FE5835" w:rsidRDefault="00FE5835" w:rsidP="00F20DD6">
      <w:r>
        <w:separator/>
      </w:r>
    </w:p>
  </w:endnote>
  <w:endnote w:type="continuationSeparator" w:id="0">
    <w:p w14:paraId="5B089873" w14:textId="77777777" w:rsidR="00FE5835" w:rsidRDefault="00FE5835" w:rsidP="00F20D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Times New Roman"/>
    <w:charset w:val="00"/>
    <w:family w:val="auto"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BF312F2" w14:textId="77777777" w:rsidR="00151766" w:rsidRDefault="00151766" w:rsidP="00F2731D">
    <w:pPr>
      <w:pStyle w:val="llb"/>
      <w:framePr w:wrap="around" w:vAnchor="text" w:hAnchor="margin" w:xAlign="right" w:y="1"/>
      <w:rPr>
        <w:rStyle w:val="Oldalszm"/>
      </w:rPr>
    </w:pPr>
    <w:r>
      <w:rPr>
        <w:rStyle w:val="Oldalszm"/>
      </w:rPr>
      <w:fldChar w:fldCharType="begin"/>
    </w:r>
    <w:r>
      <w:rPr>
        <w:rStyle w:val="Oldalszm"/>
      </w:rPr>
      <w:instrText xml:space="preserve">PAGE  </w:instrText>
    </w:r>
    <w:r>
      <w:rPr>
        <w:rStyle w:val="Oldalszm"/>
      </w:rPr>
      <w:fldChar w:fldCharType="end"/>
    </w:r>
  </w:p>
  <w:p w14:paraId="472A9D43" w14:textId="77777777" w:rsidR="00151766" w:rsidRDefault="00151766" w:rsidP="00A460E5">
    <w:pPr>
      <w:pStyle w:val="llb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3A8D7B7" w14:textId="77777777" w:rsidR="00151766" w:rsidRDefault="00151766" w:rsidP="00F2731D">
    <w:pPr>
      <w:pStyle w:val="llb"/>
      <w:framePr w:wrap="around" w:vAnchor="text" w:hAnchor="margin" w:xAlign="right" w:y="1"/>
      <w:rPr>
        <w:rStyle w:val="Oldalszm"/>
      </w:rPr>
    </w:pPr>
    <w:r>
      <w:rPr>
        <w:rStyle w:val="Oldalszm"/>
      </w:rPr>
      <w:fldChar w:fldCharType="begin"/>
    </w:r>
    <w:r>
      <w:rPr>
        <w:rStyle w:val="Oldalszm"/>
      </w:rPr>
      <w:instrText xml:space="preserve">PAGE  </w:instrText>
    </w:r>
    <w:r>
      <w:rPr>
        <w:rStyle w:val="Oldalszm"/>
      </w:rPr>
      <w:fldChar w:fldCharType="separate"/>
    </w:r>
    <w:r w:rsidR="00405575">
      <w:rPr>
        <w:rStyle w:val="Oldalszm"/>
        <w:noProof/>
      </w:rPr>
      <w:t>1</w:t>
    </w:r>
    <w:r>
      <w:rPr>
        <w:rStyle w:val="Oldalszm"/>
      </w:rPr>
      <w:fldChar w:fldCharType="end"/>
    </w:r>
  </w:p>
  <w:tbl>
    <w:tblPr>
      <w:tblW w:w="10275" w:type="dxa"/>
      <w:jc w:val="center"/>
      <w:tblLayout w:type="fixed"/>
      <w:tblLook w:val="01E0" w:firstRow="1" w:lastRow="1" w:firstColumn="1" w:lastColumn="1" w:noHBand="0" w:noVBand="0"/>
    </w:tblPr>
    <w:tblGrid>
      <w:gridCol w:w="3582"/>
      <w:gridCol w:w="3780"/>
      <w:gridCol w:w="2913"/>
    </w:tblGrid>
    <w:tr w:rsidR="00151766" w14:paraId="6B362478" w14:textId="77777777" w:rsidTr="00C951DF">
      <w:trPr>
        <w:jc w:val="center"/>
      </w:trPr>
      <w:tc>
        <w:tcPr>
          <w:tcW w:w="3582" w:type="dxa"/>
        </w:tcPr>
        <w:p w14:paraId="0F686DFC" w14:textId="77777777" w:rsidR="00151766" w:rsidRPr="00F20DD6" w:rsidRDefault="00151766" w:rsidP="00827089">
          <w:pPr>
            <w:rPr>
              <w:rFonts w:ascii="Book Antiqua" w:hAnsi="Book Antiqua"/>
              <w:b/>
            </w:rPr>
          </w:pPr>
        </w:p>
      </w:tc>
      <w:tc>
        <w:tcPr>
          <w:tcW w:w="3780" w:type="dxa"/>
        </w:tcPr>
        <w:p w14:paraId="3450229B" w14:textId="77777777" w:rsidR="00151766" w:rsidRPr="00F20DD6" w:rsidRDefault="00151766" w:rsidP="00827089">
          <w:pPr>
            <w:rPr>
              <w:rFonts w:ascii="Book Antiqua" w:hAnsi="Book Antiqua"/>
              <w:b/>
            </w:rPr>
          </w:pPr>
        </w:p>
      </w:tc>
      <w:tc>
        <w:tcPr>
          <w:tcW w:w="2913" w:type="dxa"/>
        </w:tcPr>
        <w:p w14:paraId="014C67C8" w14:textId="77777777" w:rsidR="00151766" w:rsidRPr="00F20DD6" w:rsidRDefault="00151766" w:rsidP="00F20DD6">
          <w:pPr>
            <w:jc w:val="center"/>
            <w:rPr>
              <w:rFonts w:ascii="Book Antiqua" w:hAnsi="Book Antiqua"/>
              <w:b/>
            </w:rPr>
          </w:pPr>
        </w:p>
      </w:tc>
    </w:tr>
  </w:tbl>
  <w:p w14:paraId="1721EE02" w14:textId="77777777" w:rsidR="00151766" w:rsidRDefault="00151766" w:rsidP="00F20DD6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0423A36" w14:textId="77777777" w:rsidR="00FE5835" w:rsidRDefault="00FE5835" w:rsidP="00F20DD6">
      <w:r>
        <w:separator/>
      </w:r>
    </w:p>
  </w:footnote>
  <w:footnote w:type="continuationSeparator" w:id="0">
    <w:p w14:paraId="07244CCC" w14:textId="77777777" w:rsidR="00FE5835" w:rsidRDefault="00FE5835" w:rsidP="00F20DD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0E82583" w14:textId="5B1E594E" w:rsidR="00180530" w:rsidRDefault="006C1159" w:rsidP="00A778BD">
    <w:pPr>
      <w:pStyle w:val="lfej"/>
    </w:pPr>
    <w:r w:rsidRPr="00601AB9">
      <w:rPr>
        <w:noProof/>
      </w:rPr>
      <w:drawing>
        <wp:inline distT="0" distB="0" distL="0" distR="0" wp14:anchorId="3654E9F7" wp14:editId="72A08065">
          <wp:extent cx="4638675" cy="1104900"/>
          <wp:effectExtent l="0" t="0" r="0" b="0"/>
          <wp:docPr id="1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38675" cy="1104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61EAF71" w14:textId="77777777" w:rsidR="009139C2" w:rsidRPr="00BE41FB" w:rsidRDefault="00E8538F" w:rsidP="00BE41FB">
    <w:pPr>
      <w:pStyle w:val="lfej"/>
    </w:pPr>
    <w:r w:rsidRPr="00992791">
      <w:rPr>
        <w:noProof/>
      </w:rPr>
      <w:drawing>
        <wp:inline distT="0" distB="0" distL="0" distR="0" wp14:anchorId="1C4E6A42" wp14:editId="074F2A3D">
          <wp:extent cx="4330700" cy="1041400"/>
          <wp:effectExtent l="0" t="0" r="0" b="0"/>
          <wp:docPr id="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30700" cy="1041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1D"/>
    <w:multiLevelType w:val="multilevel"/>
    <w:tmpl w:val="1CEC107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000001"/>
    <w:multiLevelType w:val="multilevel"/>
    <w:tmpl w:val="00000001"/>
    <w:lvl w:ilvl="0">
      <w:start w:val="1"/>
      <w:numFmt w:val="bullet"/>
      <w:lvlText w:val="·"/>
      <w:lvlJc w:val="left"/>
      <w:pPr>
        <w:tabs>
          <w:tab w:val="num" w:pos="283"/>
        </w:tabs>
        <w:ind w:left="283" w:hanging="283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·"/>
      <w:lvlJc w:val="left"/>
      <w:pPr>
        <w:tabs>
          <w:tab w:val="num" w:pos="567"/>
        </w:tabs>
        <w:ind w:left="567" w:hanging="283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·"/>
      <w:lvlJc w:val="left"/>
      <w:pPr>
        <w:tabs>
          <w:tab w:val="num" w:pos="850"/>
        </w:tabs>
        <w:ind w:left="850" w:hanging="283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·"/>
      <w:lvlJc w:val="left"/>
      <w:pPr>
        <w:tabs>
          <w:tab w:val="num" w:pos="1134"/>
        </w:tabs>
        <w:ind w:left="1134" w:hanging="283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·"/>
      <w:lvlJc w:val="left"/>
      <w:pPr>
        <w:tabs>
          <w:tab w:val="num" w:pos="1417"/>
        </w:tabs>
        <w:ind w:left="1417" w:hanging="283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·"/>
      <w:lvlJc w:val="left"/>
      <w:pPr>
        <w:tabs>
          <w:tab w:val="num" w:pos="1701"/>
        </w:tabs>
        <w:ind w:left="1701" w:hanging="283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·"/>
      <w:lvlJc w:val="left"/>
      <w:pPr>
        <w:tabs>
          <w:tab w:val="num" w:pos="1984"/>
        </w:tabs>
        <w:ind w:left="1984" w:hanging="283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·"/>
      <w:lvlJc w:val="left"/>
      <w:pPr>
        <w:tabs>
          <w:tab w:val="num" w:pos="2268"/>
        </w:tabs>
        <w:ind w:left="2268" w:hanging="283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·"/>
      <w:lvlJc w:val="left"/>
      <w:pPr>
        <w:tabs>
          <w:tab w:val="num" w:pos="2551"/>
        </w:tabs>
        <w:ind w:left="2551" w:hanging="283"/>
      </w:pPr>
      <w:rPr>
        <w:rFonts w:ascii="Symbol" w:hAnsi="Symbol" w:cs="StarSymbol"/>
        <w:sz w:val="18"/>
        <w:szCs w:val="18"/>
      </w:rPr>
    </w:lvl>
  </w:abstractNum>
  <w:abstractNum w:abstractNumId="2" w15:restartNumberingAfterBreak="0">
    <w:nsid w:val="13DE662A"/>
    <w:multiLevelType w:val="hybridMultilevel"/>
    <w:tmpl w:val="CF86F192"/>
    <w:lvl w:ilvl="0" w:tplc="0F988F3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BC508B6"/>
    <w:multiLevelType w:val="hybridMultilevel"/>
    <w:tmpl w:val="AA8AE1A4"/>
    <w:lvl w:ilvl="0" w:tplc="040E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321165ED"/>
    <w:multiLevelType w:val="hybridMultilevel"/>
    <w:tmpl w:val="185CE23A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18A6810">
      <w:start w:val="1"/>
      <w:numFmt w:val="bullet"/>
      <w:lvlText w:val="-"/>
      <w:lvlJc w:val="left"/>
      <w:pPr>
        <w:tabs>
          <w:tab w:val="num" w:pos="1455"/>
        </w:tabs>
        <w:ind w:left="1455" w:hanging="375"/>
      </w:pPr>
      <w:rPr>
        <w:rFonts w:hint="default"/>
      </w:r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3CB47478"/>
    <w:multiLevelType w:val="hybridMultilevel"/>
    <w:tmpl w:val="D1FAE4B2"/>
    <w:lvl w:ilvl="0" w:tplc="0660CB84">
      <w:start w:val="1"/>
      <w:numFmt w:val="bullet"/>
      <w:lvlText w:val="-"/>
      <w:lvlJc w:val="left"/>
      <w:pPr>
        <w:tabs>
          <w:tab w:val="num" w:pos="4272"/>
        </w:tabs>
        <w:ind w:left="4272" w:hanging="360"/>
      </w:pPr>
      <w:rPr>
        <w:rFonts w:ascii="Arial" w:hAnsi="Arial" w:hint="default"/>
        <w:color w:val="auto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12159E5"/>
    <w:multiLevelType w:val="hybridMultilevel"/>
    <w:tmpl w:val="45BCB5E8"/>
    <w:lvl w:ilvl="0" w:tplc="0660CB84">
      <w:start w:val="1"/>
      <w:numFmt w:val="bullet"/>
      <w:lvlText w:val="-"/>
      <w:lvlJc w:val="left"/>
      <w:pPr>
        <w:tabs>
          <w:tab w:val="num" w:pos="4272"/>
        </w:tabs>
        <w:ind w:left="4272" w:hanging="360"/>
      </w:pPr>
      <w:rPr>
        <w:rFonts w:ascii="Arial" w:hAnsi="Arial" w:hint="default"/>
        <w:color w:val="auto"/>
      </w:rPr>
    </w:lvl>
    <w:lvl w:ilvl="1" w:tplc="040E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color w:val="auto"/>
      </w:rPr>
    </w:lvl>
    <w:lvl w:ilvl="2" w:tplc="040E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2561FFB"/>
    <w:multiLevelType w:val="hybridMultilevel"/>
    <w:tmpl w:val="CBE81C5C"/>
    <w:lvl w:ilvl="0" w:tplc="7388B386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4AE13A4"/>
    <w:multiLevelType w:val="hybridMultilevel"/>
    <w:tmpl w:val="3A90FFD4"/>
    <w:lvl w:ilvl="0" w:tplc="040E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55305076"/>
    <w:multiLevelType w:val="hybridMultilevel"/>
    <w:tmpl w:val="EA52027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9C06B2A"/>
    <w:multiLevelType w:val="hybridMultilevel"/>
    <w:tmpl w:val="21C4BAFE"/>
    <w:lvl w:ilvl="0" w:tplc="2B326628">
      <w:start w:val="1"/>
      <w:numFmt w:val="decimal"/>
      <w:lvlText w:val="%1."/>
      <w:lvlJc w:val="left"/>
      <w:pPr>
        <w:tabs>
          <w:tab w:val="num" w:pos="567"/>
        </w:tabs>
        <w:ind w:left="720" w:hanging="360"/>
      </w:pPr>
      <w:rPr>
        <w:rFonts w:hint="default"/>
      </w:rPr>
    </w:lvl>
    <w:lvl w:ilvl="1" w:tplc="040E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A3D1A7D"/>
    <w:multiLevelType w:val="hybridMultilevel"/>
    <w:tmpl w:val="C586425A"/>
    <w:lvl w:ilvl="0" w:tplc="040E0003">
      <w:start w:val="1"/>
      <w:numFmt w:val="bullet"/>
      <w:lvlText w:val="o"/>
      <w:lvlJc w:val="left"/>
      <w:pPr>
        <w:tabs>
          <w:tab w:val="num" w:pos="120"/>
        </w:tabs>
        <w:ind w:left="120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840"/>
        </w:tabs>
        <w:ind w:left="8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1560"/>
        </w:tabs>
        <w:ind w:left="15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280"/>
        </w:tabs>
        <w:ind w:left="22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000"/>
        </w:tabs>
        <w:ind w:left="30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3720"/>
        </w:tabs>
        <w:ind w:left="37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4440"/>
        </w:tabs>
        <w:ind w:left="44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160"/>
        </w:tabs>
        <w:ind w:left="51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5880"/>
        </w:tabs>
        <w:ind w:left="5880" w:hanging="360"/>
      </w:pPr>
      <w:rPr>
        <w:rFonts w:ascii="Wingdings" w:hAnsi="Wingdings" w:hint="default"/>
      </w:rPr>
    </w:lvl>
  </w:abstractNum>
  <w:abstractNum w:abstractNumId="12" w15:restartNumberingAfterBreak="0">
    <w:nsid w:val="634D3B21"/>
    <w:multiLevelType w:val="hybridMultilevel"/>
    <w:tmpl w:val="39D4EC2E"/>
    <w:lvl w:ilvl="0" w:tplc="040E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76F31DD2"/>
    <w:multiLevelType w:val="hybridMultilevel"/>
    <w:tmpl w:val="862014C4"/>
    <w:lvl w:ilvl="0" w:tplc="040E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7A7C422C"/>
    <w:multiLevelType w:val="hybridMultilevel"/>
    <w:tmpl w:val="98E631AE"/>
    <w:lvl w:ilvl="0" w:tplc="040E000F">
      <w:start w:val="1"/>
      <w:numFmt w:val="decimal"/>
      <w:lvlText w:val="%1."/>
      <w:lvlJc w:val="left"/>
      <w:pPr>
        <w:tabs>
          <w:tab w:val="num" w:pos="131"/>
        </w:tabs>
        <w:ind w:left="131" w:hanging="360"/>
      </w:pPr>
    </w:lvl>
    <w:lvl w:ilvl="1" w:tplc="040E0019" w:tentative="1">
      <w:start w:val="1"/>
      <w:numFmt w:val="lowerLetter"/>
      <w:lvlText w:val="%2."/>
      <w:lvlJc w:val="left"/>
      <w:pPr>
        <w:tabs>
          <w:tab w:val="num" w:pos="851"/>
        </w:tabs>
        <w:ind w:left="851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1571"/>
        </w:tabs>
        <w:ind w:left="1571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291"/>
        </w:tabs>
        <w:ind w:left="2291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011"/>
        </w:tabs>
        <w:ind w:left="3011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3731"/>
        </w:tabs>
        <w:ind w:left="3731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4451"/>
        </w:tabs>
        <w:ind w:left="4451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171"/>
        </w:tabs>
        <w:ind w:left="5171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5891"/>
        </w:tabs>
        <w:ind w:left="5891" w:hanging="180"/>
      </w:pPr>
    </w:lvl>
  </w:abstractNum>
  <w:num w:numId="1" w16cid:durableId="1033263843">
    <w:abstractNumId w:val="1"/>
  </w:num>
  <w:num w:numId="2" w16cid:durableId="140656925">
    <w:abstractNumId w:val="5"/>
  </w:num>
  <w:num w:numId="3" w16cid:durableId="278874482">
    <w:abstractNumId w:val="2"/>
  </w:num>
  <w:num w:numId="4" w16cid:durableId="1367868376">
    <w:abstractNumId w:val="6"/>
  </w:num>
  <w:num w:numId="5" w16cid:durableId="1721321789">
    <w:abstractNumId w:val="10"/>
  </w:num>
  <w:num w:numId="6" w16cid:durableId="1540822067">
    <w:abstractNumId w:val="8"/>
  </w:num>
  <w:num w:numId="7" w16cid:durableId="1485126373">
    <w:abstractNumId w:val="12"/>
  </w:num>
  <w:num w:numId="8" w16cid:durableId="1399743554">
    <w:abstractNumId w:val="3"/>
  </w:num>
  <w:num w:numId="9" w16cid:durableId="374816709">
    <w:abstractNumId w:val="13"/>
  </w:num>
  <w:num w:numId="10" w16cid:durableId="431827765">
    <w:abstractNumId w:val="9"/>
  </w:num>
  <w:num w:numId="11" w16cid:durableId="28846658">
    <w:abstractNumId w:val="4"/>
  </w:num>
  <w:num w:numId="12" w16cid:durableId="1958415094">
    <w:abstractNumId w:val="14"/>
  </w:num>
  <w:num w:numId="13" w16cid:durableId="485511230">
    <w:abstractNumId w:val="11"/>
  </w:num>
  <w:num w:numId="14" w16cid:durableId="1388989419">
    <w:abstractNumId w:val="7"/>
  </w:num>
  <w:num w:numId="15" w16cid:durableId="56846555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4564"/>
    <w:rsid w:val="00001756"/>
    <w:rsid w:val="000045E5"/>
    <w:rsid w:val="000050CF"/>
    <w:rsid w:val="00022A86"/>
    <w:rsid w:val="00025063"/>
    <w:rsid w:val="0002770A"/>
    <w:rsid w:val="0003292D"/>
    <w:rsid w:val="00044D59"/>
    <w:rsid w:val="00050FF3"/>
    <w:rsid w:val="000601E9"/>
    <w:rsid w:val="00062B81"/>
    <w:rsid w:val="00075A94"/>
    <w:rsid w:val="000832C9"/>
    <w:rsid w:val="00084885"/>
    <w:rsid w:val="00087158"/>
    <w:rsid w:val="0009684B"/>
    <w:rsid w:val="00096DEA"/>
    <w:rsid w:val="000970C2"/>
    <w:rsid w:val="000A0167"/>
    <w:rsid w:val="000A11C3"/>
    <w:rsid w:val="000C14EC"/>
    <w:rsid w:val="000D26A5"/>
    <w:rsid w:val="000D30A1"/>
    <w:rsid w:val="0010209A"/>
    <w:rsid w:val="001059FF"/>
    <w:rsid w:val="00106CAA"/>
    <w:rsid w:val="0011302D"/>
    <w:rsid w:val="00116093"/>
    <w:rsid w:val="001219C9"/>
    <w:rsid w:val="001233B8"/>
    <w:rsid w:val="00125940"/>
    <w:rsid w:val="00132E8C"/>
    <w:rsid w:val="00134EFA"/>
    <w:rsid w:val="00141CF8"/>
    <w:rsid w:val="00144463"/>
    <w:rsid w:val="00144FC7"/>
    <w:rsid w:val="001452A3"/>
    <w:rsid w:val="00145856"/>
    <w:rsid w:val="00145F61"/>
    <w:rsid w:val="00151766"/>
    <w:rsid w:val="00156F77"/>
    <w:rsid w:val="00160A71"/>
    <w:rsid w:val="001706F8"/>
    <w:rsid w:val="00172683"/>
    <w:rsid w:val="001742FF"/>
    <w:rsid w:val="0017455F"/>
    <w:rsid w:val="00175C51"/>
    <w:rsid w:val="00180530"/>
    <w:rsid w:val="0018545E"/>
    <w:rsid w:val="00190613"/>
    <w:rsid w:val="00196029"/>
    <w:rsid w:val="00197D21"/>
    <w:rsid w:val="001A72EE"/>
    <w:rsid w:val="001B25DF"/>
    <w:rsid w:val="001B7B64"/>
    <w:rsid w:val="001C1943"/>
    <w:rsid w:val="001C34D3"/>
    <w:rsid w:val="001C3D35"/>
    <w:rsid w:val="001D1E5B"/>
    <w:rsid w:val="001F091B"/>
    <w:rsid w:val="001F7554"/>
    <w:rsid w:val="00200765"/>
    <w:rsid w:val="002020F6"/>
    <w:rsid w:val="0020221F"/>
    <w:rsid w:val="00203983"/>
    <w:rsid w:val="00214089"/>
    <w:rsid w:val="0021574E"/>
    <w:rsid w:val="0022474F"/>
    <w:rsid w:val="00224D53"/>
    <w:rsid w:val="0022756A"/>
    <w:rsid w:val="002305F0"/>
    <w:rsid w:val="00231FC1"/>
    <w:rsid w:val="00240E26"/>
    <w:rsid w:val="002476D4"/>
    <w:rsid w:val="0025032D"/>
    <w:rsid w:val="00253AEA"/>
    <w:rsid w:val="00263A4B"/>
    <w:rsid w:val="00267E14"/>
    <w:rsid w:val="00276D5D"/>
    <w:rsid w:val="00286186"/>
    <w:rsid w:val="00286580"/>
    <w:rsid w:val="00290D94"/>
    <w:rsid w:val="00293E9D"/>
    <w:rsid w:val="002B1D06"/>
    <w:rsid w:val="002B61C3"/>
    <w:rsid w:val="002D09EB"/>
    <w:rsid w:val="002D1845"/>
    <w:rsid w:val="002D5905"/>
    <w:rsid w:val="002D6986"/>
    <w:rsid w:val="002D7ED5"/>
    <w:rsid w:val="002E5FF6"/>
    <w:rsid w:val="002E6B5C"/>
    <w:rsid w:val="0030503D"/>
    <w:rsid w:val="00305BD3"/>
    <w:rsid w:val="003068B4"/>
    <w:rsid w:val="003078FF"/>
    <w:rsid w:val="00307C86"/>
    <w:rsid w:val="0031480A"/>
    <w:rsid w:val="00316BF4"/>
    <w:rsid w:val="00346269"/>
    <w:rsid w:val="00350962"/>
    <w:rsid w:val="00352EDB"/>
    <w:rsid w:val="00357EA8"/>
    <w:rsid w:val="00360329"/>
    <w:rsid w:val="00364F6D"/>
    <w:rsid w:val="00375113"/>
    <w:rsid w:val="003802D5"/>
    <w:rsid w:val="00384563"/>
    <w:rsid w:val="003A1788"/>
    <w:rsid w:val="003A24EA"/>
    <w:rsid w:val="003A42E2"/>
    <w:rsid w:val="003A4304"/>
    <w:rsid w:val="003A56A8"/>
    <w:rsid w:val="003B1159"/>
    <w:rsid w:val="003B7C8A"/>
    <w:rsid w:val="003E53F2"/>
    <w:rsid w:val="003E7E0D"/>
    <w:rsid w:val="00405558"/>
    <w:rsid w:val="00405575"/>
    <w:rsid w:val="00406651"/>
    <w:rsid w:val="004128CF"/>
    <w:rsid w:val="0042059A"/>
    <w:rsid w:val="00423A67"/>
    <w:rsid w:val="00435F38"/>
    <w:rsid w:val="00436388"/>
    <w:rsid w:val="00436E0B"/>
    <w:rsid w:val="004370C4"/>
    <w:rsid w:val="00444150"/>
    <w:rsid w:val="00445E2B"/>
    <w:rsid w:val="004509B1"/>
    <w:rsid w:val="00451341"/>
    <w:rsid w:val="004532BA"/>
    <w:rsid w:val="00453A70"/>
    <w:rsid w:val="00467C85"/>
    <w:rsid w:val="004712A9"/>
    <w:rsid w:val="004718AE"/>
    <w:rsid w:val="0047296A"/>
    <w:rsid w:val="004735FA"/>
    <w:rsid w:val="00481C3C"/>
    <w:rsid w:val="00483508"/>
    <w:rsid w:val="00490370"/>
    <w:rsid w:val="00490731"/>
    <w:rsid w:val="004A32F1"/>
    <w:rsid w:val="004A697D"/>
    <w:rsid w:val="004B0D3B"/>
    <w:rsid w:val="004B5C3F"/>
    <w:rsid w:val="004E727A"/>
    <w:rsid w:val="004F1F43"/>
    <w:rsid w:val="00507CFE"/>
    <w:rsid w:val="00512B1B"/>
    <w:rsid w:val="005157F2"/>
    <w:rsid w:val="00515AF6"/>
    <w:rsid w:val="00515F93"/>
    <w:rsid w:val="00521C11"/>
    <w:rsid w:val="00540507"/>
    <w:rsid w:val="00544E09"/>
    <w:rsid w:val="00546276"/>
    <w:rsid w:val="005518FA"/>
    <w:rsid w:val="00553C4C"/>
    <w:rsid w:val="00554440"/>
    <w:rsid w:val="00567AB9"/>
    <w:rsid w:val="005736D8"/>
    <w:rsid w:val="00581BC4"/>
    <w:rsid w:val="00596C24"/>
    <w:rsid w:val="0059716A"/>
    <w:rsid w:val="005A19F0"/>
    <w:rsid w:val="005A2285"/>
    <w:rsid w:val="005A2C58"/>
    <w:rsid w:val="005A2E15"/>
    <w:rsid w:val="005B09D9"/>
    <w:rsid w:val="005C23D8"/>
    <w:rsid w:val="005C406E"/>
    <w:rsid w:val="005C4A5B"/>
    <w:rsid w:val="005D26C0"/>
    <w:rsid w:val="005D4348"/>
    <w:rsid w:val="005D6CB2"/>
    <w:rsid w:val="005D730F"/>
    <w:rsid w:val="005E269A"/>
    <w:rsid w:val="005F2801"/>
    <w:rsid w:val="00603E24"/>
    <w:rsid w:val="00610D5C"/>
    <w:rsid w:val="00616310"/>
    <w:rsid w:val="00632EB9"/>
    <w:rsid w:val="006437DE"/>
    <w:rsid w:val="006508DF"/>
    <w:rsid w:val="006523EC"/>
    <w:rsid w:val="00661487"/>
    <w:rsid w:val="00671C96"/>
    <w:rsid w:val="00672C71"/>
    <w:rsid w:val="006743D7"/>
    <w:rsid w:val="006759C2"/>
    <w:rsid w:val="006843A6"/>
    <w:rsid w:val="00686CFE"/>
    <w:rsid w:val="00686F04"/>
    <w:rsid w:val="00695B78"/>
    <w:rsid w:val="00695BF1"/>
    <w:rsid w:val="006A162D"/>
    <w:rsid w:val="006A25B1"/>
    <w:rsid w:val="006A3EA5"/>
    <w:rsid w:val="006A4061"/>
    <w:rsid w:val="006A4524"/>
    <w:rsid w:val="006B6A2C"/>
    <w:rsid w:val="006C1159"/>
    <w:rsid w:val="006C1521"/>
    <w:rsid w:val="006D317C"/>
    <w:rsid w:val="006D5CDE"/>
    <w:rsid w:val="006E5180"/>
    <w:rsid w:val="006F41EC"/>
    <w:rsid w:val="0070260E"/>
    <w:rsid w:val="00704734"/>
    <w:rsid w:val="00705DF3"/>
    <w:rsid w:val="00714B70"/>
    <w:rsid w:val="0072422D"/>
    <w:rsid w:val="00725917"/>
    <w:rsid w:val="007259DC"/>
    <w:rsid w:val="007279D7"/>
    <w:rsid w:val="007324B9"/>
    <w:rsid w:val="00742B27"/>
    <w:rsid w:val="00743A6C"/>
    <w:rsid w:val="00752262"/>
    <w:rsid w:val="007650CD"/>
    <w:rsid w:val="007801B4"/>
    <w:rsid w:val="00782106"/>
    <w:rsid w:val="00782E11"/>
    <w:rsid w:val="0078683B"/>
    <w:rsid w:val="007903E3"/>
    <w:rsid w:val="007A00D9"/>
    <w:rsid w:val="007A4C68"/>
    <w:rsid w:val="007C6694"/>
    <w:rsid w:val="007C7055"/>
    <w:rsid w:val="007D6E22"/>
    <w:rsid w:val="007E722D"/>
    <w:rsid w:val="007F02FF"/>
    <w:rsid w:val="00806F4B"/>
    <w:rsid w:val="00811E35"/>
    <w:rsid w:val="00822A8A"/>
    <w:rsid w:val="00827089"/>
    <w:rsid w:val="008531DC"/>
    <w:rsid w:val="0086618D"/>
    <w:rsid w:val="00875BBB"/>
    <w:rsid w:val="00876DC8"/>
    <w:rsid w:val="008778F8"/>
    <w:rsid w:val="00893906"/>
    <w:rsid w:val="008A3B29"/>
    <w:rsid w:val="008B2906"/>
    <w:rsid w:val="008B3597"/>
    <w:rsid w:val="008B4903"/>
    <w:rsid w:val="008C221E"/>
    <w:rsid w:val="008C6D47"/>
    <w:rsid w:val="008D4121"/>
    <w:rsid w:val="008D7C4E"/>
    <w:rsid w:val="008E2311"/>
    <w:rsid w:val="008F507F"/>
    <w:rsid w:val="009013EE"/>
    <w:rsid w:val="00903977"/>
    <w:rsid w:val="009139C2"/>
    <w:rsid w:val="009268D0"/>
    <w:rsid w:val="00930A07"/>
    <w:rsid w:val="009408C4"/>
    <w:rsid w:val="00965980"/>
    <w:rsid w:val="0097256B"/>
    <w:rsid w:val="00981977"/>
    <w:rsid w:val="0098722C"/>
    <w:rsid w:val="009901BD"/>
    <w:rsid w:val="00991CB9"/>
    <w:rsid w:val="00992791"/>
    <w:rsid w:val="00997365"/>
    <w:rsid w:val="009B20C8"/>
    <w:rsid w:val="009B5DEC"/>
    <w:rsid w:val="009D7560"/>
    <w:rsid w:val="009F2657"/>
    <w:rsid w:val="009F2B0A"/>
    <w:rsid w:val="009F7B20"/>
    <w:rsid w:val="00A102D2"/>
    <w:rsid w:val="00A20A09"/>
    <w:rsid w:val="00A20F10"/>
    <w:rsid w:val="00A4022F"/>
    <w:rsid w:val="00A460E5"/>
    <w:rsid w:val="00A517D2"/>
    <w:rsid w:val="00A60B64"/>
    <w:rsid w:val="00A62A30"/>
    <w:rsid w:val="00A63180"/>
    <w:rsid w:val="00A674AA"/>
    <w:rsid w:val="00A778BD"/>
    <w:rsid w:val="00A8133C"/>
    <w:rsid w:val="00A87F1C"/>
    <w:rsid w:val="00A97F73"/>
    <w:rsid w:val="00AA071F"/>
    <w:rsid w:val="00AB6127"/>
    <w:rsid w:val="00AE1639"/>
    <w:rsid w:val="00AE6157"/>
    <w:rsid w:val="00B0515C"/>
    <w:rsid w:val="00B10F44"/>
    <w:rsid w:val="00B15F29"/>
    <w:rsid w:val="00B2334A"/>
    <w:rsid w:val="00B3326D"/>
    <w:rsid w:val="00B437CD"/>
    <w:rsid w:val="00B629AA"/>
    <w:rsid w:val="00B63CC0"/>
    <w:rsid w:val="00B63E3F"/>
    <w:rsid w:val="00B6665E"/>
    <w:rsid w:val="00B72097"/>
    <w:rsid w:val="00B767AC"/>
    <w:rsid w:val="00B80884"/>
    <w:rsid w:val="00B82419"/>
    <w:rsid w:val="00B83A6C"/>
    <w:rsid w:val="00B86ADB"/>
    <w:rsid w:val="00B97DB5"/>
    <w:rsid w:val="00BB5136"/>
    <w:rsid w:val="00BC3EAF"/>
    <w:rsid w:val="00BC53FB"/>
    <w:rsid w:val="00BD055C"/>
    <w:rsid w:val="00BD17B8"/>
    <w:rsid w:val="00BD1B17"/>
    <w:rsid w:val="00BD5B08"/>
    <w:rsid w:val="00BD6062"/>
    <w:rsid w:val="00BE41FB"/>
    <w:rsid w:val="00BE7356"/>
    <w:rsid w:val="00BF608D"/>
    <w:rsid w:val="00C022F4"/>
    <w:rsid w:val="00C034C5"/>
    <w:rsid w:val="00C06F43"/>
    <w:rsid w:val="00C11CD4"/>
    <w:rsid w:val="00C15BE6"/>
    <w:rsid w:val="00C31A12"/>
    <w:rsid w:val="00C329C1"/>
    <w:rsid w:val="00C33838"/>
    <w:rsid w:val="00C4207F"/>
    <w:rsid w:val="00C56086"/>
    <w:rsid w:val="00C86D33"/>
    <w:rsid w:val="00C907CB"/>
    <w:rsid w:val="00C945B3"/>
    <w:rsid w:val="00C951DF"/>
    <w:rsid w:val="00CD00D7"/>
    <w:rsid w:val="00CD1634"/>
    <w:rsid w:val="00CD45F2"/>
    <w:rsid w:val="00CD5F25"/>
    <w:rsid w:val="00CE7DB5"/>
    <w:rsid w:val="00CF1F13"/>
    <w:rsid w:val="00D0583B"/>
    <w:rsid w:val="00D05E3C"/>
    <w:rsid w:val="00D16A87"/>
    <w:rsid w:val="00D20AD2"/>
    <w:rsid w:val="00D25C73"/>
    <w:rsid w:val="00D37B9B"/>
    <w:rsid w:val="00D4027A"/>
    <w:rsid w:val="00D45637"/>
    <w:rsid w:val="00D46CE9"/>
    <w:rsid w:val="00D525C7"/>
    <w:rsid w:val="00D62CCC"/>
    <w:rsid w:val="00D64813"/>
    <w:rsid w:val="00D71AFF"/>
    <w:rsid w:val="00D72ECB"/>
    <w:rsid w:val="00D73E92"/>
    <w:rsid w:val="00D926AB"/>
    <w:rsid w:val="00D9578A"/>
    <w:rsid w:val="00D96AAB"/>
    <w:rsid w:val="00DB0E2C"/>
    <w:rsid w:val="00DB2E8F"/>
    <w:rsid w:val="00DB6C58"/>
    <w:rsid w:val="00DD352C"/>
    <w:rsid w:val="00DE0E4C"/>
    <w:rsid w:val="00DE4D46"/>
    <w:rsid w:val="00DF3F1A"/>
    <w:rsid w:val="00DF68F4"/>
    <w:rsid w:val="00E00DED"/>
    <w:rsid w:val="00E01CC3"/>
    <w:rsid w:val="00E21B2C"/>
    <w:rsid w:val="00E236AD"/>
    <w:rsid w:val="00E34C94"/>
    <w:rsid w:val="00E354B9"/>
    <w:rsid w:val="00E360F6"/>
    <w:rsid w:val="00E42548"/>
    <w:rsid w:val="00E460A2"/>
    <w:rsid w:val="00E54260"/>
    <w:rsid w:val="00E61502"/>
    <w:rsid w:val="00E625C8"/>
    <w:rsid w:val="00E64F3C"/>
    <w:rsid w:val="00E7503B"/>
    <w:rsid w:val="00E75D65"/>
    <w:rsid w:val="00E76307"/>
    <w:rsid w:val="00E8538F"/>
    <w:rsid w:val="00E94C1B"/>
    <w:rsid w:val="00EA1CBD"/>
    <w:rsid w:val="00EA7788"/>
    <w:rsid w:val="00EB0C3E"/>
    <w:rsid w:val="00EB4364"/>
    <w:rsid w:val="00EC3730"/>
    <w:rsid w:val="00EC4F85"/>
    <w:rsid w:val="00EC70F9"/>
    <w:rsid w:val="00ED15F0"/>
    <w:rsid w:val="00ED22E5"/>
    <w:rsid w:val="00EE089C"/>
    <w:rsid w:val="00EE0CC7"/>
    <w:rsid w:val="00EE31A7"/>
    <w:rsid w:val="00EF0DF4"/>
    <w:rsid w:val="00EF7A9A"/>
    <w:rsid w:val="00F11F8B"/>
    <w:rsid w:val="00F20DD6"/>
    <w:rsid w:val="00F23F27"/>
    <w:rsid w:val="00F25513"/>
    <w:rsid w:val="00F2731D"/>
    <w:rsid w:val="00F37926"/>
    <w:rsid w:val="00F37B51"/>
    <w:rsid w:val="00F40712"/>
    <w:rsid w:val="00F42D2A"/>
    <w:rsid w:val="00F43AC6"/>
    <w:rsid w:val="00F4568F"/>
    <w:rsid w:val="00F46AE0"/>
    <w:rsid w:val="00F57D4F"/>
    <w:rsid w:val="00F64564"/>
    <w:rsid w:val="00F677DF"/>
    <w:rsid w:val="00F802DA"/>
    <w:rsid w:val="00F91EAA"/>
    <w:rsid w:val="00F9336D"/>
    <w:rsid w:val="00F9494D"/>
    <w:rsid w:val="00FA0AD3"/>
    <w:rsid w:val="00FA523B"/>
    <w:rsid w:val="00FA628A"/>
    <w:rsid w:val="00FB01C6"/>
    <w:rsid w:val="00FB2998"/>
    <w:rsid w:val="00FC5CD1"/>
    <w:rsid w:val="00FD062B"/>
    <w:rsid w:val="00FD7E18"/>
    <w:rsid w:val="00FE5835"/>
    <w:rsid w:val="00FE7BC7"/>
    <w:rsid w:val="00FF1BAE"/>
    <w:rsid w:val="00FF67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,"/>
  <w:listSeparator w:val=";"/>
  <w14:docId w14:val="37E2D476"/>
  <w15:chartTrackingRefBased/>
  <w15:docId w15:val="{8D065F44-D128-44B3-9639-4869F0894E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1"/>
    <w:lsdException w:name="Grid Table 5 Dark" w:uiPriority="42"/>
    <w:lsdException w:name="Grid Table 6 Colorful" w:uiPriority="43"/>
    <w:lsdException w:name="Grid Table 7 Colorful" w:uiPriority="44"/>
    <w:lsdException w:name="Grid Table 1 Light Accent 1" w:uiPriority="45"/>
    <w:lsdException w:name="Grid Table 2 Accent 1" w:uiPriority="40"/>
    <w:lsdException w:name="Grid Table 3 Accent 1" w:uiPriority="46"/>
    <w:lsdException w:name="Grid Table 4 Accent 1" w:uiPriority="47"/>
    <w:lsdException w:name="Grid Table 5 Dark Accent 1" w:uiPriority="48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141CF8"/>
    <w:rPr>
      <w:lang w:val="hu-HU" w:eastAsia="hu-HU"/>
    </w:rPr>
  </w:style>
  <w:style w:type="paragraph" w:styleId="Cmsor1">
    <w:name w:val="heading 1"/>
    <w:basedOn w:val="Norml"/>
    <w:next w:val="Norml"/>
    <w:link w:val="Cmsor1Char"/>
    <w:uiPriority w:val="9"/>
    <w:qFormat/>
    <w:rsid w:val="006C1159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Cmsor3">
    <w:name w:val="heading 3"/>
    <w:basedOn w:val="Norml"/>
    <w:next w:val="Norml"/>
    <w:qFormat/>
    <w:rsid w:val="001233B8"/>
    <w:pPr>
      <w:keepNext/>
      <w:ind w:left="5664" w:firstLine="708"/>
      <w:jc w:val="both"/>
      <w:outlineLvl w:val="2"/>
    </w:pPr>
    <w:rPr>
      <w:b/>
      <w:sz w:val="24"/>
    </w:rPr>
  </w:style>
  <w:style w:type="paragraph" w:styleId="Cmsor7">
    <w:name w:val="heading 7"/>
    <w:basedOn w:val="Norml"/>
    <w:next w:val="Norml"/>
    <w:qFormat/>
    <w:rsid w:val="001233B8"/>
    <w:pPr>
      <w:keepNext/>
      <w:outlineLvl w:val="6"/>
    </w:pPr>
    <w:rPr>
      <w:b/>
      <w:sz w:val="24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Char">
    <w:name w:val="Char"/>
    <w:basedOn w:val="Norml"/>
    <w:rsid w:val="00E76307"/>
    <w:pPr>
      <w:spacing w:after="160" w:line="240" w:lineRule="exact"/>
    </w:pPr>
    <w:rPr>
      <w:rFonts w:ascii="Verdana" w:hAnsi="Verdana"/>
      <w:lang w:val="en-US" w:eastAsia="en-US"/>
    </w:rPr>
  </w:style>
  <w:style w:type="paragraph" w:styleId="Szvegtrzs">
    <w:name w:val="Body Text"/>
    <w:basedOn w:val="Norml"/>
    <w:rsid w:val="00E76307"/>
    <w:pPr>
      <w:jc w:val="both"/>
    </w:pPr>
    <w:rPr>
      <w:rFonts w:ascii="Arial" w:hAnsi="Arial"/>
    </w:rPr>
  </w:style>
  <w:style w:type="character" w:styleId="Hiperhivatkozs">
    <w:name w:val="Hyperlink"/>
    <w:rsid w:val="00E76307"/>
    <w:rPr>
      <w:color w:val="0000FF"/>
      <w:u w:val="single"/>
    </w:rPr>
  </w:style>
  <w:style w:type="table" w:styleId="Rcsostblzat">
    <w:name w:val="Table Grid"/>
    <w:basedOn w:val="Normltblzat"/>
    <w:rsid w:val="00E7630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uborkszveg">
    <w:name w:val="Balloon Text"/>
    <w:basedOn w:val="Norml"/>
    <w:semiHidden/>
    <w:rsid w:val="00481C3C"/>
    <w:rPr>
      <w:rFonts w:ascii="Tahoma" w:hAnsi="Tahoma" w:cs="Tahoma"/>
      <w:sz w:val="16"/>
      <w:szCs w:val="16"/>
    </w:rPr>
  </w:style>
  <w:style w:type="paragraph" w:customStyle="1" w:styleId="MediumGrid21">
    <w:name w:val="Medium Grid 21"/>
    <w:uiPriority w:val="1"/>
    <w:qFormat/>
    <w:rsid w:val="00F20DD6"/>
    <w:rPr>
      <w:rFonts w:ascii="Calibri" w:eastAsia="Calibri" w:hAnsi="Calibri"/>
      <w:sz w:val="22"/>
      <w:szCs w:val="22"/>
      <w:lang w:val="hu-HU" w:eastAsia="en-US"/>
    </w:rPr>
  </w:style>
  <w:style w:type="paragraph" w:styleId="lfej">
    <w:name w:val="header"/>
    <w:basedOn w:val="Norml"/>
    <w:link w:val="lfejChar"/>
    <w:uiPriority w:val="99"/>
    <w:rsid w:val="00A778BD"/>
    <w:pPr>
      <w:tabs>
        <w:tab w:val="center" w:pos="4536"/>
        <w:tab w:val="right" w:pos="9072"/>
      </w:tabs>
    </w:pPr>
  </w:style>
  <w:style w:type="character" w:customStyle="1" w:styleId="lfejChar">
    <w:name w:val="Élőfej Char"/>
    <w:link w:val="lfej"/>
    <w:uiPriority w:val="99"/>
    <w:rsid w:val="00A778BD"/>
    <w:rPr>
      <w:sz w:val="24"/>
      <w:szCs w:val="24"/>
    </w:rPr>
  </w:style>
  <w:style w:type="paragraph" w:styleId="llb">
    <w:name w:val="footer"/>
    <w:basedOn w:val="Norml"/>
    <w:link w:val="llbChar"/>
    <w:rsid w:val="00F20DD6"/>
    <w:pPr>
      <w:tabs>
        <w:tab w:val="center" w:pos="4536"/>
        <w:tab w:val="right" w:pos="9072"/>
      </w:tabs>
    </w:pPr>
  </w:style>
  <w:style w:type="character" w:customStyle="1" w:styleId="llbChar">
    <w:name w:val="Élőláb Char"/>
    <w:link w:val="llb"/>
    <w:rsid w:val="00F20DD6"/>
    <w:rPr>
      <w:sz w:val="24"/>
      <w:szCs w:val="24"/>
    </w:rPr>
  </w:style>
  <w:style w:type="paragraph" w:customStyle="1" w:styleId="Utca">
    <w:name w:val="Utca"/>
    <w:basedOn w:val="Norml"/>
    <w:rsid w:val="001233B8"/>
    <w:rPr>
      <w:rFonts w:ascii="Courier New" w:hAnsi="Courier New"/>
      <w:sz w:val="24"/>
    </w:rPr>
  </w:style>
  <w:style w:type="paragraph" w:customStyle="1" w:styleId="Char0">
    <w:name w:val="Char"/>
    <w:basedOn w:val="Norml"/>
    <w:rsid w:val="005E269A"/>
    <w:pPr>
      <w:spacing w:after="160" w:line="240" w:lineRule="exact"/>
    </w:pPr>
    <w:rPr>
      <w:rFonts w:ascii="Verdana" w:hAnsi="Verdana"/>
      <w:lang w:val="en-US" w:eastAsia="en-US"/>
    </w:rPr>
  </w:style>
  <w:style w:type="paragraph" w:styleId="Cm">
    <w:name w:val="Title"/>
    <w:basedOn w:val="Norml"/>
    <w:link w:val="CmChar"/>
    <w:qFormat/>
    <w:rsid w:val="006843A6"/>
    <w:pPr>
      <w:jc w:val="center"/>
    </w:pPr>
    <w:rPr>
      <w:rFonts w:ascii="Arial Narrow" w:hAnsi="Arial Narrow"/>
      <w:b/>
      <w:sz w:val="48"/>
    </w:rPr>
  </w:style>
  <w:style w:type="character" w:customStyle="1" w:styleId="CmChar">
    <w:name w:val="Cím Char"/>
    <w:link w:val="Cm"/>
    <w:rsid w:val="006843A6"/>
    <w:rPr>
      <w:rFonts w:ascii="Arial Narrow" w:hAnsi="Arial Narrow"/>
      <w:b/>
      <w:sz w:val="48"/>
    </w:rPr>
  </w:style>
  <w:style w:type="paragraph" w:styleId="Szvegtrzsbehzssal">
    <w:name w:val="Body Text Indent"/>
    <w:basedOn w:val="Norml"/>
    <w:rsid w:val="001C1943"/>
    <w:pPr>
      <w:spacing w:after="120"/>
      <w:ind w:left="283"/>
    </w:pPr>
    <w:rPr>
      <w:sz w:val="24"/>
      <w:szCs w:val="24"/>
    </w:rPr>
  </w:style>
  <w:style w:type="character" w:styleId="Oldalszm">
    <w:name w:val="page number"/>
    <w:basedOn w:val="Bekezdsalapbettpusa"/>
    <w:rsid w:val="00A460E5"/>
  </w:style>
  <w:style w:type="character" w:customStyle="1" w:styleId="Cmsor1Char">
    <w:name w:val="Címsor 1 Char"/>
    <w:basedOn w:val="Bekezdsalapbettpusa"/>
    <w:link w:val="Cmsor1"/>
    <w:uiPriority w:val="9"/>
    <w:rsid w:val="006C1159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hu-HU" w:eastAsia="hu-HU"/>
    </w:rPr>
  </w:style>
  <w:style w:type="paragraph" w:styleId="Szvegtrzs2">
    <w:name w:val="Body Text 2"/>
    <w:basedOn w:val="Norml"/>
    <w:link w:val="Szvegtrzs2Char"/>
    <w:uiPriority w:val="99"/>
    <w:semiHidden/>
    <w:unhideWhenUsed/>
    <w:rsid w:val="006C1159"/>
    <w:pPr>
      <w:spacing w:after="120" w:line="480" w:lineRule="auto"/>
    </w:pPr>
  </w:style>
  <w:style w:type="character" w:customStyle="1" w:styleId="Szvegtrzs2Char">
    <w:name w:val="Szövegtörzs 2 Char"/>
    <w:basedOn w:val="Bekezdsalapbettpusa"/>
    <w:link w:val="Szvegtrzs2"/>
    <w:uiPriority w:val="99"/>
    <w:semiHidden/>
    <w:rsid w:val="006C1159"/>
    <w:rPr>
      <w:lang w:val="hu-HU"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4224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768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01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21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04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8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13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23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94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zirmaie\Documents\PH\jegyz&#337;i%20iroda_lev&#233;lsablon_c&#237;meres_&#225;ltal&#225;nos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DEE1FF0-52B4-49EA-BAEA-516D835625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jegyzői iroda_levélsablon_címeres_általános</Template>
  <TotalTime>2</TotalTime>
  <Pages>2</Pages>
  <Words>222</Words>
  <Characters>1912</Characters>
  <Application>Microsoft Office Word</Application>
  <DocSecurity>0</DocSecurity>
  <Lines>15</Lines>
  <Paragraphs>4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 </vt:lpstr>
      <vt:lpstr> </vt:lpstr>
    </vt:vector>
  </TitlesOfParts>
  <Company>Város Önkormányzata</Company>
  <LinksUpToDate>false</LinksUpToDate>
  <CharactersWithSpaces>2130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Szirmai Erika</dc:creator>
  <cp:keywords/>
  <cp:lastModifiedBy>Kiss Gabriella</cp:lastModifiedBy>
  <cp:revision>3</cp:revision>
  <cp:lastPrinted>2016-04-20T09:59:00Z</cp:lastPrinted>
  <dcterms:created xsi:type="dcterms:W3CDTF">2024-10-08T13:55:00Z</dcterms:created>
  <dcterms:modified xsi:type="dcterms:W3CDTF">2024-10-08T13:57:00Z</dcterms:modified>
</cp:coreProperties>
</file>